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B05D34" w14:textId="2633A70B" w:rsidR="006B3869" w:rsidRDefault="007E12B8" w:rsidP="006B3869">
      <w:pPr>
        <w:pStyle w:val="Nzev"/>
        <w:rPr>
          <w:lang w:val="sk-SK"/>
        </w:rPr>
      </w:pPr>
      <w:r w:rsidRPr="007E12B8">
        <w:rPr>
          <w:lang w:val="sk-SK"/>
        </w:rPr>
        <w:t>Učení učením – RoboSvět</w:t>
      </w:r>
    </w:p>
    <w:p w14:paraId="42E9131A" w14:textId="06692224" w:rsidR="006B3869" w:rsidRDefault="006B3869" w:rsidP="006B3869">
      <w:pPr>
        <w:rPr>
          <w:lang w:val="sk-SK"/>
        </w:rPr>
      </w:pPr>
    </w:p>
    <w:p w14:paraId="37EC94E8" w14:textId="7D498CBE" w:rsidR="006B3869" w:rsidRDefault="006B3869" w:rsidP="006B3869">
      <w:pPr>
        <w:rPr>
          <w:lang w:val="sk-SK"/>
        </w:rPr>
      </w:pPr>
    </w:p>
    <w:p w14:paraId="290346FD" w14:textId="19A0493D" w:rsidR="007E12B8" w:rsidRDefault="007E12B8" w:rsidP="006B3869">
      <w:pPr>
        <w:pStyle w:val="Podnadpis"/>
        <w:rPr>
          <w:lang w:val="sk-SK"/>
        </w:rPr>
      </w:pPr>
      <w:r>
        <w:rPr>
          <w:lang w:val="sk-SK"/>
        </w:rPr>
        <w:t xml:space="preserve">Masarykova základní škola </w:t>
      </w:r>
    </w:p>
    <w:p w14:paraId="79C371F9" w14:textId="4379E171" w:rsidR="006B3869" w:rsidRDefault="007E12B8" w:rsidP="007E12B8">
      <w:pPr>
        <w:pStyle w:val="Podnadpis"/>
        <w:rPr>
          <w:lang w:val="sk-SK"/>
        </w:rPr>
      </w:pPr>
      <w:proofErr w:type="spellStart"/>
      <w:r>
        <w:rPr>
          <w:lang w:val="sk-SK"/>
        </w:rPr>
        <w:t>Kamenačky</w:t>
      </w:r>
      <w:proofErr w:type="spellEnd"/>
      <w:r>
        <w:rPr>
          <w:lang w:val="sk-SK"/>
        </w:rPr>
        <w:t xml:space="preserve"> 4/3591, Brno – </w:t>
      </w:r>
      <w:proofErr w:type="spellStart"/>
      <w:r>
        <w:rPr>
          <w:lang w:val="sk-SK"/>
        </w:rPr>
        <w:t>Židenice</w:t>
      </w:r>
      <w:proofErr w:type="spellEnd"/>
    </w:p>
    <w:p w14:paraId="4EF5C3D2" w14:textId="32FACA85" w:rsidR="006B3869" w:rsidRDefault="00F4148F">
      <w:pPr>
        <w:rPr>
          <w:lang w:val="sk-SK"/>
        </w:rPr>
      </w:pPr>
      <w:r w:rsidRPr="00F4148F">
        <w:rPr>
          <w:noProof/>
          <w:lang w:val="sk-SK"/>
        </w:rPr>
        <w:drawing>
          <wp:anchor distT="0" distB="0" distL="114300" distR="114300" simplePos="0" relativeHeight="251158016" behindDoc="0" locked="0" layoutInCell="1" allowOverlap="1" wp14:anchorId="6F3FD993" wp14:editId="7DDC1792">
            <wp:simplePos x="0" y="0"/>
            <wp:positionH relativeFrom="column">
              <wp:posOffset>138430</wp:posOffset>
            </wp:positionH>
            <wp:positionV relativeFrom="paragraph">
              <wp:posOffset>765810</wp:posOffset>
            </wp:positionV>
            <wp:extent cx="5756910" cy="3086100"/>
            <wp:effectExtent l="0" t="0" r="0" b="0"/>
            <wp:wrapNone/>
            <wp:docPr id="19" name="Obrázek 19" descr="Obsah obrázku patro, interiér, polož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19" descr="Obsah obrázku patro, interiér, položky&#10;&#10;Popis byl vytvořen automaticky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B3869">
        <w:rPr>
          <w:lang w:val="sk-SK"/>
        </w:rPr>
        <w:br w:type="page"/>
      </w:r>
    </w:p>
    <w:sdt>
      <w:sdtPr>
        <w:rPr>
          <w:rFonts w:asciiTheme="minorHAnsi" w:eastAsiaTheme="minorEastAsia" w:hAnsiTheme="minorHAnsi" w:cstheme="minorBidi"/>
          <w:color w:val="auto"/>
          <w:sz w:val="21"/>
          <w:szCs w:val="21"/>
        </w:rPr>
        <w:id w:val="1129969424"/>
        <w:docPartObj>
          <w:docPartGallery w:val="Table of Contents"/>
          <w:docPartUnique/>
        </w:docPartObj>
      </w:sdtPr>
      <w:sdtContent>
        <w:p w14:paraId="447064A4" w14:textId="57D94CC7" w:rsidR="006B3869" w:rsidRDefault="006B3869">
          <w:pPr>
            <w:pStyle w:val="Nadpisobsahu"/>
          </w:pPr>
          <w:r>
            <w:t>Obsah</w:t>
          </w:r>
        </w:p>
        <w:p w14:paraId="7AE68171" w14:textId="2BA227D5" w:rsidR="00B519F4" w:rsidRDefault="006B3869">
          <w:pPr>
            <w:pStyle w:val="Obsah1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17071930" w:history="1">
            <w:r w:rsidR="00B519F4" w:rsidRPr="007A1F06">
              <w:rPr>
                <w:rStyle w:val="Hypertextovodkaz"/>
                <w:noProof/>
              </w:rPr>
              <w:t>O projektu na naší škole</w:t>
            </w:r>
            <w:r w:rsidR="00B519F4">
              <w:rPr>
                <w:noProof/>
                <w:webHidden/>
              </w:rPr>
              <w:tab/>
            </w:r>
            <w:r w:rsidR="00B519F4">
              <w:rPr>
                <w:noProof/>
                <w:webHidden/>
              </w:rPr>
              <w:fldChar w:fldCharType="begin"/>
            </w:r>
            <w:r w:rsidR="00B519F4">
              <w:rPr>
                <w:noProof/>
                <w:webHidden/>
              </w:rPr>
              <w:instrText xml:space="preserve"> PAGEREF _Toc117071930 \h </w:instrText>
            </w:r>
            <w:r w:rsidR="00B519F4">
              <w:rPr>
                <w:noProof/>
                <w:webHidden/>
              </w:rPr>
            </w:r>
            <w:r w:rsidR="00B519F4">
              <w:rPr>
                <w:noProof/>
                <w:webHidden/>
              </w:rPr>
              <w:fldChar w:fldCharType="separate"/>
            </w:r>
            <w:r w:rsidR="00B519F4">
              <w:rPr>
                <w:noProof/>
                <w:webHidden/>
              </w:rPr>
              <w:t>3</w:t>
            </w:r>
            <w:r w:rsidR="00B519F4">
              <w:rPr>
                <w:noProof/>
                <w:webHidden/>
              </w:rPr>
              <w:fldChar w:fldCharType="end"/>
            </w:r>
          </w:hyperlink>
        </w:p>
        <w:p w14:paraId="7800B89E" w14:textId="2FE64DA8" w:rsidR="00B519F4" w:rsidRDefault="00B519F4">
          <w:pPr>
            <w:pStyle w:val="Obsah1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71931" w:history="1">
            <w:r w:rsidRPr="007A1F06">
              <w:rPr>
                <w:rStyle w:val="Hypertextovodkaz"/>
                <w:noProof/>
              </w:rPr>
              <w:t>Robotika pro nejmenší – 1. až 4. třída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_Toc117071931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B78D3E" w14:textId="7EA5F8F6" w:rsidR="00B519F4" w:rsidRDefault="00B519F4">
          <w:pPr>
            <w:pStyle w:val="Obsah2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71932" w:history="1">
            <w:r w:rsidRPr="007A1F06">
              <w:rPr>
                <w:rStyle w:val="Hypertextovodkaz"/>
                <w:noProof/>
              </w:rPr>
              <w:t>Robot Bee-Bot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_Toc117071932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B26980" w14:textId="76727868" w:rsidR="00B519F4" w:rsidRDefault="00B519F4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71933" w:history="1">
            <w:r w:rsidRPr="007A1F06">
              <w:rPr>
                <w:rStyle w:val="Hypertextovodkaz"/>
                <w:noProof/>
              </w:rPr>
              <w:t>Je dobré vědět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_Toc117071933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863582" w14:textId="0202F0BA" w:rsidR="00B519F4" w:rsidRDefault="00B519F4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71934" w:history="1">
            <w:r w:rsidRPr="007A1F06">
              <w:rPr>
                <w:rStyle w:val="Hypertextovodkaz"/>
                <w:noProof/>
              </w:rPr>
              <w:t>Praktická cvičení s Bee-Botem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_Toc117071934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BF862E" w14:textId="639F28E6" w:rsidR="00B519F4" w:rsidRDefault="00B519F4">
          <w:pPr>
            <w:pStyle w:val="Obsah1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71935" w:history="1">
            <w:r w:rsidRPr="007A1F06">
              <w:rPr>
                <w:rStyle w:val="Hypertextovodkaz"/>
                <w:noProof/>
              </w:rPr>
              <w:t>Robotika pro 5. až 7. třídu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_Toc117071935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8B7744" w14:textId="0B5A7358" w:rsidR="00B519F4" w:rsidRDefault="00B519F4">
          <w:pPr>
            <w:pStyle w:val="Obsah2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71936" w:history="1">
            <w:r w:rsidRPr="007A1F06">
              <w:rPr>
                <w:rStyle w:val="Hypertextovodkaz"/>
                <w:noProof/>
              </w:rPr>
              <w:t>Lego WeDo 2.0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_Toc117071936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6B3C67" w14:textId="53471720" w:rsidR="00B519F4" w:rsidRDefault="00B519F4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71937" w:history="1">
            <w:r w:rsidRPr="007A1F06">
              <w:rPr>
                <w:rStyle w:val="Hypertextovodkaz"/>
                <w:noProof/>
              </w:rPr>
              <w:t>Je dobré vědět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_Toc117071937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F906F1" w14:textId="2D62D7EF" w:rsidR="00B519F4" w:rsidRDefault="00B519F4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71938" w:history="1">
            <w:r w:rsidRPr="007A1F06">
              <w:rPr>
                <w:rStyle w:val="Hypertextovodkaz"/>
                <w:noProof/>
              </w:rPr>
              <w:t>Praktická cvičení s Lego WeDo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_Toc117071938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8C4F59" w14:textId="1E22816C" w:rsidR="00B519F4" w:rsidRDefault="00B519F4">
          <w:pPr>
            <w:pStyle w:val="Obsah1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71939" w:history="1">
            <w:r w:rsidRPr="007A1F06">
              <w:rPr>
                <w:rStyle w:val="Hypertextovodkaz"/>
                <w:noProof/>
              </w:rPr>
              <w:t>Robotika pro 8. a 9. třídu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_Toc117071939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CCF6A7" w14:textId="1AC7EC1E" w:rsidR="00B519F4" w:rsidRDefault="00B519F4">
          <w:pPr>
            <w:pStyle w:val="Obsah2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71940" w:history="1">
            <w:r w:rsidRPr="007A1F06">
              <w:rPr>
                <w:rStyle w:val="Hypertextovodkaz"/>
                <w:noProof/>
              </w:rPr>
              <w:t>Lego – EV3 Classroom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_Toc117071940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1F3F08" w14:textId="2CDFA9F0" w:rsidR="00B519F4" w:rsidRDefault="00B519F4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71941" w:history="1">
            <w:r w:rsidRPr="007A1F06">
              <w:rPr>
                <w:rStyle w:val="Hypertextovodkaz"/>
                <w:noProof/>
              </w:rPr>
              <w:t>Je dobré vědět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_Toc117071941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C1F1FE" w14:textId="04D4451C" w:rsidR="00B519F4" w:rsidRDefault="00B519F4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71942" w:history="1">
            <w:r w:rsidRPr="007A1F06">
              <w:rPr>
                <w:rStyle w:val="Hypertextovodkaz"/>
                <w:noProof/>
              </w:rPr>
              <w:t>Praktická cvičení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_Toc117071942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6D802D" w14:textId="2C8C4ED6" w:rsidR="00B519F4" w:rsidRDefault="00B519F4">
          <w:pPr>
            <w:pStyle w:val="Obsah2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71943" w:history="1">
            <w:r w:rsidRPr="007A1F06">
              <w:rPr>
                <w:rStyle w:val="Hypertextovodkaz"/>
                <w:noProof/>
              </w:rPr>
              <w:t>Závěr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_Toc117071943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A3F05B" w14:textId="6DDB358E" w:rsidR="006B3869" w:rsidRDefault="006B3869" w:rsidP="006B3869">
          <w:pPr>
            <w:rPr>
              <w:b/>
              <w:bCs/>
            </w:rPr>
          </w:pPr>
          <w:r>
            <w:rPr>
              <w:b/>
              <w:bCs/>
            </w:rPr>
            <w:fldChar w:fldCharType="end"/>
          </w:r>
        </w:p>
        <w:p w14:paraId="581BFAC6" w14:textId="70DD8D77" w:rsidR="006B3869" w:rsidRDefault="00B30364" w:rsidP="006B3869">
          <w:r w:rsidRPr="00BB3868">
            <w:rPr>
              <w:noProof/>
              <w:lang w:val="sk-SK"/>
            </w:rPr>
            <w:drawing>
              <wp:anchor distT="0" distB="0" distL="114300" distR="114300" simplePos="0" relativeHeight="251154944" behindDoc="0" locked="0" layoutInCell="1" allowOverlap="1" wp14:anchorId="607C456F" wp14:editId="19C625C7">
                <wp:simplePos x="0" y="0"/>
                <wp:positionH relativeFrom="margin">
                  <wp:align>center</wp:align>
                </wp:positionH>
                <wp:positionV relativeFrom="paragraph">
                  <wp:posOffset>299085</wp:posOffset>
                </wp:positionV>
                <wp:extent cx="4037990" cy="2768158"/>
                <wp:effectExtent l="0" t="0" r="635" b="0"/>
                <wp:wrapNone/>
                <wp:docPr id="18" name="Obrázek 18" descr="Obsah obrázku text, interiér, police&#10;&#10;Popis byl vytvořen automaticky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Obrázek 18" descr="Obsah obrázku text, interiér, police&#10;&#10;Popis byl vytvořen automaticky"/>
                        <pic:cNvPicPr/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037990" cy="27681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6B3869">
            <w:rPr>
              <w:b/>
              <w:bCs/>
            </w:rPr>
            <w:br w:type="page"/>
          </w:r>
        </w:p>
      </w:sdtContent>
    </w:sdt>
    <w:p w14:paraId="0E7BD3F9" w14:textId="373F8E8F" w:rsidR="008F107B" w:rsidRDefault="008F107B" w:rsidP="006B3869">
      <w:pPr>
        <w:pStyle w:val="Nadpis1"/>
      </w:pPr>
      <w:bookmarkStart w:id="0" w:name="_Toc117071930"/>
      <w:r>
        <w:lastRenderedPageBreak/>
        <w:t>O projektu na naší škole</w:t>
      </w:r>
      <w:bookmarkEnd w:id="0"/>
    </w:p>
    <w:p w14:paraId="56A6347D" w14:textId="77777777" w:rsidR="000434E8" w:rsidRDefault="008F107B" w:rsidP="006E3C82">
      <w:r>
        <w:t xml:space="preserve">Cílem našeho projektu </w:t>
      </w:r>
      <w:r w:rsidR="009174E9">
        <w:t>bylo pořízenou techniku vyzkoušet s</w:t>
      </w:r>
      <w:r w:rsidR="000434E8">
        <w:t>e</w:t>
      </w:r>
      <w:r w:rsidR="009174E9">
        <w:t> šikovnými žáky</w:t>
      </w:r>
      <w:r w:rsidR="000434E8">
        <w:t xml:space="preserve"> a p</w:t>
      </w:r>
      <w:r w:rsidR="000A5267">
        <w:t>okusit se definovat základní úkoly, které lze aplikovat ve výuce</w:t>
      </w:r>
      <w:r w:rsidR="000434E8">
        <w:t>, následně t</w:t>
      </w:r>
      <w:r w:rsidR="000A5267">
        <w:t>yto úkoly alespoň základním způsobem popsat</w:t>
      </w:r>
      <w:r w:rsidR="0085364C">
        <w:t xml:space="preserve"> tak</w:t>
      </w:r>
      <w:r w:rsidR="000434E8">
        <w:t>,</w:t>
      </w:r>
      <w:r w:rsidR="0085364C">
        <w:t xml:space="preserve"> aby byly realizovatelné v prostředí běžné v</w:t>
      </w:r>
      <w:r w:rsidR="00020ECA">
        <w:t xml:space="preserve">ýuky. </w:t>
      </w:r>
    </w:p>
    <w:p w14:paraId="47C7CB79" w14:textId="7CBAB82E" w:rsidR="006E3C82" w:rsidRDefault="00020ECA" w:rsidP="000434E8">
      <w:pPr>
        <w:ind w:firstLine="708"/>
      </w:pPr>
      <w:r>
        <w:t xml:space="preserve">V první části tohoto dokumentu uvádíme informace </w:t>
      </w:r>
      <w:r w:rsidR="007F217C">
        <w:t>věnující se robotu Bee</w:t>
      </w:r>
      <w:r w:rsidR="000434E8">
        <w:t>-</w:t>
      </w:r>
      <w:r w:rsidR="007F217C">
        <w:t>Bot, který je určen pro nejmenší děti v</w:t>
      </w:r>
      <w:r w:rsidR="000434E8">
        <w:t> 1.</w:t>
      </w:r>
      <w:r w:rsidR="007F217C">
        <w:t xml:space="preserve"> až </w:t>
      </w:r>
      <w:r w:rsidR="000434E8">
        <w:t>4.</w:t>
      </w:r>
      <w:r w:rsidR="007F217C">
        <w:t xml:space="preserve"> třídě. Starší děti od </w:t>
      </w:r>
      <w:r w:rsidR="00D9745F">
        <w:t>5</w:t>
      </w:r>
      <w:r w:rsidR="007F217C">
        <w:t xml:space="preserve">. do 7. třídy by se mohli věnovat </w:t>
      </w:r>
      <w:r w:rsidR="00263F2A">
        <w:t>práci s</w:t>
      </w:r>
      <w:r w:rsidR="0032715C">
        <w:t xml:space="preserve"> Legem </w:t>
      </w:r>
      <w:proofErr w:type="spellStart"/>
      <w:r w:rsidR="00263F2A">
        <w:t>WeDo</w:t>
      </w:r>
      <w:proofErr w:type="spellEnd"/>
      <w:r w:rsidR="0032715C">
        <w:t>, které je podstatně složitější a vyžaduje lepší spolupráci s počítačem. Poslední část se bude zabývat práci s LEGO</w:t>
      </w:r>
      <w:r w:rsidR="00D9745F">
        <w:t xml:space="preserve"> </w:t>
      </w:r>
      <w:r w:rsidR="0032715C">
        <w:t xml:space="preserve">EV3 </w:t>
      </w:r>
      <w:proofErr w:type="spellStart"/>
      <w:r w:rsidR="0032715C">
        <w:t>Classroom</w:t>
      </w:r>
      <w:proofErr w:type="spellEnd"/>
      <w:r w:rsidR="0032715C">
        <w:t xml:space="preserve"> </w:t>
      </w:r>
      <w:proofErr w:type="spellStart"/>
      <w:r w:rsidR="000434E8">
        <w:t>E</w:t>
      </w:r>
      <w:r w:rsidR="0032715C">
        <w:t>dition</w:t>
      </w:r>
      <w:proofErr w:type="spellEnd"/>
      <w:r w:rsidR="0032715C">
        <w:t xml:space="preserve">, které </w:t>
      </w:r>
      <w:r w:rsidR="00A32A48">
        <w:t>jsme používali s žáky 7. až 9. třídy. Je nutné si uvědomit, že školní hodina má pouze 45 minut</w:t>
      </w:r>
      <w:r w:rsidR="005E46A2">
        <w:t>, tudíž zejména práce s EV3 je tímto značně omezena.</w:t>
      </w:r>
    </w:p>
    <w:p w14:paraId="601863A7" w14:textId="4A580B5F" w:rsidR="005529EF" w:rsidRPr="00DB24BE" w:rsidRDefault="005529EF" w:rsidP="000434E8">
      <w:pPr>
        <w:ind w:firstLine="708"/>
      </w:pPr>
      <w:r>
        <w:t xml:space="preserve">Je nutné vyslovit poděkování za možnost zúčastnit se projektu </w:t>
      </w:r>
      <w:r w:rsidR="001A00FE">
        <w:t xml:space="preserve">evropské </w:t>
      </w:r>
      <w:r w:rsidR="008024DF">
        <w:t>unie</w:t>
      </w:r>
      <w:r w:rsidR="001A00FE">
        <w:t xml:space="preserve"> </w:t>
      </w:r>
      <w:proofErr w:type="spellStart"/>
      <w:r>
        <w:t>DigiMe</w:t>
      </w:r>
      <w:proofErr w:type="spellEnd"/>
      <w:r>
        <w:t xml:space="preserve"> </w:t>
      </w:r>
      <w:proofErr w:type="spellStart"/>
      <w:r>
        <w:t>Interreg</w:t>
      </w:r>
      <w:proofErr w:type="spellEnd"/>
      <w:r>
        <w:t xml:space="preserve"> </w:t>
      </w:r>
      <w:r w:rsidR="001A00FE">
        <w:t xml:space="preserve">Rakousko-Česká republika. </w:t>
      </w:r>
      <w:r w:rsidR="00DB24BE">
        <w:rPr>
          <w:b/>
          <w:bCs/>
        </w:rPr>
        <w:t>Poskytnutý materiál bychom si nemohli dovolit pořídit</w:t>
      </w:r>
      <w:r w:rsidR="008024DF">
        <w:rPr>
          <w:b/>
          <w:bCs/>
        </w:rPr>
        <w:t>. Získali js</w:t>
      </w:r>
      <w:r w:rsidR="000434E8">
        <w:rPr>
          <w:b/>
          <w:bCs/>
        </w:rPr>
        <w:t>me</w:t>
      </w:r>
      <w:r w:rsidR="008024DF">
        <w:rPr>
          <w:b/>
          <w:bCs/>
        </w:rPr>
        <w:t xml:space="preserve"> tak cenné zkušenosti</w:t>
      </w:r>
      <w:r w:rsidR="000434E8">
        <w:rPr>
          <w:b/>
          <w:bCs/>
        </w:rPr>
        <w:t xml:space="preserve">, které se nám nyní budou snadno implementovat </w:t>
      </w:r>
      <w:r w:rsidR="00DB24BE">
        <w:rPr>
          <w:b/>
          <w:bCs/>
        </w:rPr>
        <w:t>do výuky.</w:t>
      </w:r>
      <w:r w:rsidR="006F7B6D">
        <w:rPr>
          <w:b/>
          <w:bCs/>
        </w:rPr>
        <w:t xml:space="preserve"> Kroužek s roboty stále pokračuje. </w:t>
      </w:r>
    </w:p>
    <w:p w14:paraId="617DD11D" w14:textId="2999828C" w:rsidR="006B3869" w:rsidRDefault="00392894" w:rsidP="006B3869">
      <w:pPr>
        <w:pStyle w:val="Nadpis1"/>
      </w:pPr>
      <w:bookmarkStart w:id="1" w:name="_Toc117071931"/>
      <w:r>
        <w:t xml:space="preserve">Robotika pro nejmenší </w:t>
      </w:r>
      <w:r w:rsidR="00E655CF">
        <w:t>–</w:t>
      </w:r>
      <w:r>
        <w:t xml:space="preserve"> </w:t>
      </w:r>
      <w:r w:rsidR="00E655CF">
        <w:t xml:space="preserve">1. až </w:t>
      </w:r>
      <w:r w:rsidR="00D9745F">
        <w:t>4</w:t>
      </w:r>
      <w:r w:rsidR="00E655CF">
        <w:t>. třída</w:t>
      </w:r>
      <w:bookmarkEnd w:id="1"/>
    </w:p>
    <w:p w14:paraId="7B7359D7" w14:textId="5E40C0F0" w:rsidR="00E655CF" w:rsidRDefault="00137C70" w:rsidP="00E655CF">
      <w:pPr>
        <w:pStyle w:val="Nadpis2"/>
        <w:jc w:val="left"/>
      </w:pPr>
      <w:bookmarkStart w:id="2" w:name="_Toc117071932"/>
      <w:r>
        <w:t>Robot B</w:t>
      </w:r>
      <w:r w:rsidR="009761EC">
        <w:t>ee</w:t>
      </w:r>
      <w:r w:rsidR="000434E8">
        <w:t>-</w:t>
      </w:r>
      <w:r>
        <w:t>B</w:t>
      </w:r>
      <w:r w:rsidR="009761EC">
        <w:t>ot</w:t>
      </w:r>
      <w:bookmarkEnd w:id="2"/>
      <w:r w:rsidR="00E655CF">
        <w:t xml:space="preserve"> </w:t>
      </w:r>
    </w:p>
    <w:p w14:paraId="0D65D623" w14:textId="5935937B" w:rsidR="006B3869" w:rsidRDefault="00E655CF" w:rsidP="00E655CF">
      <w:pPr>
        <w:pStyle w:val="Nadpis3"/>
      </w:pPr>
      <w:bookmarkStart w:id="3" w:name="_Toc117071933"/>
      <w:r>
        <w:t>Je dobré vědět</w:t>
      </w:r>
      <w:bookmarkEnd w:id="3"/>
    </w:p>
    <w:p w14:paraId="5EF3342C" w14:textId="41E3BE6A" w:rsidR="009761EC" w:rsidRDefault="009761EC" w:rsidP="00E655CF">
      <w:r>
        <w:t>Bee-Bot je se svým jednoduchým designem skvělým nástrojem pro výuku ovládání, směrových pokynů a</w:t>
      </w:r>
      <w:r w:rsidR="000434E8">
        <w:t> </w:t>
      </w:r>
      <w:r>
        <w:t>programování. Společně s Be</w:t>
      </w:r>
      <w:r w:rsidR="00137C70">
        <w:t>e</w:t>
      </w:r>
      <w:r>
        <w:t>-</w:t>
      </w:r>
      <w:proofErr w:type="spellStart"/>
      <w:r>
        <w:t>Botem</w:t>
      </w:r>
      <w:proofErr w:type="spellEnd"/>
      <w:r>
        <w:t xml:space="preserve"> je </w:t>
      </w:r>
      <w:r w:rsidR="00137C70">
        <w:t xml:space="preserve">vhodné </w:t>
      </w:r>
      <w:r>
        <w:t>užívat podložky, po kterých se může pohybovat. Podložky jsou buď předem připravené od výrobce, nebo je možné použít průhlednou podložku s vlastními kartami pod podložku. K Be</w:t>
      </w:r>
      <w:r w:rsidR="00137C70">
        <w:t>e</w:t>
      </w:r>
      <w:r>
        <w:t>-</w:t>
      </w:r>
      <w:proofErr w:type="spellStart"/>
      <w:r>
        <w:t>Botovi</w:t>
      </w:r>
      <w:proofErr w:type="spellEnd"/>
      <w:r>
        <w:t xml:space="preserve"> je </w:t>
      </w:r>
      <w:r w:rsidR="000434E8">
        <w:t xml:space="preserve">k dispozici </w:t>
      </w:r>
      <w:r>
        <w:t>též další příslušenství, např</w:t>
      </w:r>
      <w:r w:rsidR="000434E8">
        <w:t>.</w:t>
      </w:r>
      <w:r>
        <w:t xml:space="preserve"> držák na tužku. Toto další příslušenství rozšiřuje možnosti práce s robotem a přináší pro děti další nové výzvy.</w:t>
      </w:r>
    </w:p>
    <w:p w14:paraId="6FA3E379" w14:textId="1485102B" w:rsidR="000434E8" w:rsidRDefault="009761EC" w:rsidP="00E655CF">
      <w:r>
        <w:rPr>
          <w:noProof/>
        </w:rPr>
        <w:drawing>
          <wp:anchor distT="0" distB="0" distL="114300" distR="114300" simplePos="0" relativeHeight="251065856" behindDoc="0" locked="0" layoutInCell="1" allowOverlap="0" wp14:anchorId="24E777FF" wp14:editId="59D81E1B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2219325" cy="1685925"/>
            <wp:effectExtent l="0" t="0" r="9525" b="9525"/>
            <wp:wrapSquare wrapText="bothSides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Be</w:t>
      </w:r>
      <w:r w:rsidR="00137C70">
        <w:t>e</w:t>
      </w:r>
      <w:r>
        <w:t>-Bot dělá „kroky“ po 15 centimetrech a umí se otočit na jeden pokyn o 90°. Pamatuje si až 200 kroků na jednou. Po každém použití jej doporučuji znovu dobít kvůli zachování kapacity baterie.</w:t>
      </w:r>
      <w:r w:rsidR="00137C70">
        <w:t xml:space="preserve"> Pozor</w:t>
      </w:r>
      <w:r w:rsidR="000434E8">
        <w:t>,</w:t>
      </w:r>
      <w:r w:rsidR="00137C70">
        <w:t xml:space="preserve"> při zadávání kroků je nutné si uvědomit, že nové kroky/pokyny se přidávají k již existujícím pokynům. Řetězec kroků se při startu vždy spustí od začátku.</w:t>
      </w:r>
    </w:p>
    <w:p w14:paraId="172D5F8B" w14:textId="17032CA3" w:rsidR="009761EC" w:rsidRDefault="009761EC" w:rsidP="00E655CF">
      <w:r>
        <w:t>Práce s tímto robotem baví už i čtyřleté děti</w:t>
      </w:r>
      <w:r w:rsidR="00137C70">
        <w:t xml:space="preserve">. Musíme však upozornit, že </w:t>
      </w:r>
      <w:r>
        <w:t xml:space="preserve">mají tendenci jezdit </w:t>
      </w:r>
      <w:r w:rsidR="00137C70">
        <w:t xml:space="preserve">s robotem </w:t>
      </w:r>
      <w:r>
        <w:t>jako s</w:t>
      </w:r>
      <w:r w:rsidR="004302E8">
        <w:t> </w:t>
      </w:r>
      <w:r>
        <w:t>aut</w:t>
      </w:r>
      <w:r w:rsidR="000434E8">
        <w:t>íčk</w:t>
      </w:r>
      <w:r>
        <w:t xml:space="preserve">em. Rozhodně </w:t>
      </w:r>
      <w:proofErr w:type="gramStart"/>
      <w:r>
        <w:t>nedoporučuj</w:t>
      </w:r>
      <w:r w:rsidR="004302E8">
        <w:t>eme</w:t>
      </w:r>
      <w:proofErr w:type="gramEnd"/>
      <w:r>
        <w:t xml:space="preserve"> jakkoliv s robotem jezdit jako s autíčkem, mohlo by dojít k poškození robota. Pokud robota přesouváme, vždy ho zvedneme a přeneseme.</w:t>
      </w:r>
      <w:r w:rsidR="004302E8">
        <w:t xml:space="preserve"> Starší děti již zvládnou robota přemísťovat bez šprtání jako autíčko, ovšem pozor, stále je nutné je hlídat, co s robotem dělají. </w:t>
      </w:r>
    </w:p>
    <w:p w14:paraId="4F24F154" w14:textId="6FD435A4" w:rsidR="009761EC" w:rsidRDefault="009761EC" w:rsidP="000434E8">
      <w:pPr>
        <w:ind w:firstLine="708"/>
      </w:pPr>
      <w:r>
        <w:lastRenderedPageBreak/>
        <w:t xml:space="preserve">Pro další praktická cvičení s robotem je vhodné používat vlastní, předem připravené „dlaždice“ (vytisknuté obrázky dle vlastní potřeby a vhodnosti). Před započetím práce s robotem si je připravíme pod pojezdovou podložku dle vlastního uvážení. </w:t>
      </w:r>
      <w:r w:rsidR="004302E8">
        <w:t xml:space="preserve">Pojezdovou podložku vlastní výroby lze jednoduše vyrobit ze starého ochranného plexiskla na stůl, kterému obrousíme hrany. </w:t>
      </w:r>
    </w:p>
    <w:p w14:paraId="574B0106" w14:textId="03705035" w:rsidR="009761EC" w:rsidRDefault="004302E8" w:rsidP="000434E8">
      <w:pPr>
        <w:ind w:firstLine="708"/>
      </w:pPr>
      <w:r>
        <w:t>Obsah d</w:t>
      </w:r>
      <w:r w:rsidR="009761EC">
        <w:t xml:space="preserve">laždice jsem na internetu vyhledal </w:t>
      </w:r>
      <w:r>
        <w:t xml:space="preserve">jako </w:t>
      </w:r>
      <w:r w:rsidR="009761EC">
        <w:t>jednoduché černobílé obrázky. Takže po použití js</w:t>
      </w:r>
      <w:r>
        <w:t>me</w:t>
      </w:r>
      <w:r w:rsidR="009761EC">
        <w:t xml:space="preserve"> je mohl</w:t>
      </w:r>
      <w:r>
        <w:t xml:space="preserve">i </w:t>
      </w:r>
      <w:r w:rsidR="009761EC">
        <w:t>dětem nechat jako omalovánky. Doporučuji udělat dlaždice kruhové a s menším průměrem než 15 cm. Malé posunutí během používání pak t</w:t>
      </w:r>
      <w:r w:rsidR="000434E8">
        <w:t>olik</w:t>
      </w:r>
      <w:r w:rsidR="009761EC">
        <w:t xml:space="preserve"> nevadí a není tak rušivé. Dlaždice vypadá lépe s okrajem. Na konci přikládám</w:t>
      </w:r>
      <w:r>
        <w:t>e</w:t>
      </w:r>
      <w:r w:rsidR="009761EC">
        <w:t xml:space="preserve"> vzor na vytisknutí.</w:t>
      </w:r>
    </w:p>
    <w:p w14:paraId="73733764" w14:textId="551BEDA9" w:rsidR="009761EC" w:rsidRDefault="009761EC" w:rsidP="000434E8">
      <w:pPr>
        <w:ind w:firstLine="708"/>
      </w:pPr>
      <w:r>
        <w:t xml:space="preserve">Jako pojezdovou plochu pro robota, </w:t>
      </w:r>
      <w:r w:rsidR="00487870">
        <w:t xml:space="preserve">vedle </w:t>
      </w:r>
      <w:r>
        <w:t>nabízené výrobcem, je možné použít jakoukoliv plastovou fólii či desku, která je průhledná. Velikost je jen na nás a na tom, co seženeme. Čtvercovou síť doporučuji rýsovat nesmazatelnou lihovkou/popisovačem na CD, aby se nesetřela. Délka strany čtverce</w:t>
      </w:r>
      <w:r w:rsidR="00487870">
        <w:t xml:space="preserve"> je </w:t>
      </w:r>
      <w:r>
        <w:t>15 cm.</w:t>
      </w:r>
    </w:p>
    <w:p w14:paraId="2620ECF8" w14:textId="40C9EF72" w:rsidR="00F611C2" w:rsidRDefault="009761EC" w:rsidP="00487870">
      <w:pPr>
        <w:ind w:firstLine="708"/>
      </w:pPr>
      <w:proofErr w:type="spellStart"/>
      <w:r>
        <w:t>Zafóliovat</w:t>
      </w:r>
      <w:proofErr w:type="spellEnd"/>
      <w:r>
        <w:t xml:space="preserve"> obrázky je možné, ale nelze předpokládat, že po nich pak robot bude jezdit bez pojezdové fólie či jiné celistvé pevné plochy. Tu je pro hladké používání robota vždy nutno použít (</w:t>
      </w:r>
      <w:r w:rsidR="00487870">
        <w:t>o</w:t>
      </w:r>
      <w:r>
        <w:t>zkoušeno, přední kolečko</w:t>
      </w:r>
      <w:r w:rsidR="00487870">
        <w:t xml:space="preserve"> robota</w:t>
      </w:r>
      <w:r>
        <w:t xml:space="preserve"> často obrázek nabere a </w:t>
      </w:r>
      <w:proofErr w:type="gramStart"/>
      <w:r>
        <w:t>tlačí</w:t>
      </w:r>
      <w:proofErr w:type="gramEnd"/>
      <w:r w:rsidR="00487870">
        <w:t xml:space="preserve"> ho</w:t>
      </w:r>
      <w:r>
        <w:t xml:space="preserve"> před sebou)</w:t>
      </w:r>
      <w:r w:rsidR="00487870">
        <w:t>.</w:t>
      </w:r>
    </w:p>
    <w:p w14:paraId="024C890E" w14:textId="7EE6CD1A" w:rsidR="002C0D5E" w:rsidRDefault="002C0D5E">
      <w:pPr>
        <w:rPr>
          <w:noProof/>
        </w:rPr>
      </w:pPr>
    </w:p>
    <w:p w14:paraId="0EF785AE" w14:textId="43B9A928" w:rsidR="00F611C2" w:rsidRDefault="00E77F5D">
      <w:r w:rsidRPr="00E77F5D">
        <w:rPr>
          <w:noProof/>
        </w:rPr>
        <w:drawing>
          <wp:anchor distT="0" distB="0" distL="114300" distR="114300" simplePos="0" relativeHeight="251148800" behindDoc="0" locked="0" layoutInCell="1" allowOverlap="1" wp14:anchorId="449B4DC8" wp14:editId="572476D8">
            <wp:simplePos x="0" y="0"/>
            <wp:positionH relativeFrom="margin">
              <wp:align>left</wp:align>
            </wp:positionH>
            <wp:positionV relativeFrom="paragraph">
              <wp:posOffset>2063750</wp:posOffset>
            </wp:positionV>
            <wp:extent cx="2597536" cy="1714500"/>
            <wp:effectExtent l="0" t="0" r="0" b="0"/>
            <wp:wrapNone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65" cy="17163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43DF" w:rsidRPr="00FC43DF">
        <w:rPr>
          <w:noProof/>
        </w:rPr>
        <w:drawing>
          <wp:anchor distT="0" distB="0" distL="114300" distR="114300" simplePos="0" relativeHeight="251146752" behindDoc="0" locked="0" layoutInCell="1" allowOverlap="1" wp14:anchorId="244BB30E" wp14:editId="11759D1A">
            <wp:simplePos x="0" y="0"/>
            <wp:positionH relativeFrom="margin">
              <wp:posOffset>3053080</wp:posOffset>
            </wp:positionH>
            <wp:positionV relativeFrom="paragraph">
              <wp:posOffset>2035175</wp:posOffset>
            </wp:positionV>
            <wp:extent cx="2333625" cy="1724864"/>
            <wp:effectExtent l="0" t="0" r="0" b="8890"/>
            <wp:wrapNone/>
            <wp:docPr id="14" name="Obrázek 14" descr="Obsah obrázku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 14" descr="Obsah obrázku interiér&#10;&#10;Popis byl vytvořen automaticky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1157" cy="17378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3503">
        <w:rPr>
          <w:noProof/>
        </w:rPr>
        <w:drawing>
          <wp:anchor distT="0" distB="0" distL="114300" distR="114300" simplePos="0" relativeHeight="251098624" behindDoc="0" locked="0" layoutInCell="1" allowOverlap="1" wp14:anchorId="347032F4" wp14:editId="740ED148">
            <wp:simplePos x="0" y="0"/>
            <wp:positionH relativeFrom="margin">
              <wp:posOffset>3062034</wp:posOffset>
            </wp:positionH>
            <wp:positionV relativeFrom="paragraph">
              <wp:posOffset>6350</wp:posOffset>
            </wp:positionV>
            <wp:extent cx="2286350" cy="1619250"/>
            <wp:effectExtent l="0" t="0" r="0" b="0"/>
            <wp:wrapNone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1" r="12348"/>
                    <a:stretch/>
                  </pic:blipFill>
                  <pic:spPr bwMode="auto">
                    <a:xfrm>
                      <a:off x="0" y="0"/>
                      <a:ext cx="22863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39E8" w:rsidRPr="007939E8">
        <w:rPr>
          <w:noProof/>
        </w:rPr>
        <w:drawing>
          <wp:anchor distT="0" distB="0" distL="114300" distR="114300" simplePos="0" relativeHeight="251119104" behindDoc="0" locked="0" layoutInCell="1" allowOverlap="1" wp14:anchorId="3A01C0F8" wp14:editId="578A2F8C">
            <wp:simplePos x="0" y="0"/>
            <wp:positionH relativeFrom="column">
              <wp:posOffset>-4445</wp:posOffset>
            </wp:positionH>
            <wp:positionV relativeFrom="paragraph">
              <wp:posOffset>-3175</wp:posOffset>
            </wp:positionV>
            <wp:extent cx="2540635" cy="1581150"/>
            <wp:effectExtent l="0" t="0" r="0" b="0"/>
            <wp:wrapNone/>
            <wp:docPr id="3" name="Obrázek 3" descr="Obsah obrázku text, osoba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 descr="Obsah obrázku text, osoba, interiér&#10;&#10;Popis byl vytvořen automaticky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635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11C2">
        <w:br w:type="page"/>
      </w:r>
    </w:p>
    <w:p w14:paraId="37A8BEBB" w14:textId="1DF3CFAB" w:rsidR="00E655CF" w:rsidRPr="00E655CF" w:rsidRDefault="00E655CF" w:rsidP="00E655CF">
      <w:pPr>
        <w:pStyle w:val="Nadpis3"/>
      </w:pPr>
      <w:bookmarkStart w:id="4" w:name="_Toc117071934"/>
      <w:r w:rsidRPr="00E655CF">
        <w:lastRenderedPageBreak/>
        <w:t>Praktická cvičení s Be</w:t>
      </w:r>
      <w:r>
        <w:t>e</w:t>
      </w:r>
      <w:r w:rsidRPr="00E655CF">
        <w:t>-</w:t>
      </w:r>
      <w:proofErr w:type="spellStart"/>
      <w:r w:rsidRPr="00E655CF">
        <w:t>Botem</w:t>
      </w:r>
      <w:bookmarkEnd w:id="4"/>
      <w:proofErr w:type="spellEnd"/>
    </w:p>
    <w:p w14:paraId="635BE48B" w14:textId="172CC344" w:rsidR="00E655CF" w:rsidRPr="00A02B66" w:rsidRDefault="00E655CF" w:rsidP="00A02B66">
      <w:pPr>
        <w:pStyle w:val="Odstavecseseznamem"/>
        <w:numPr>
          <w:ilvl w:val="0"/>
          <w:numId w:val="8"/>
        </w:numPr>
        <w:rPr>
          <w:rFonts w:eastAsia="Times New Roman"/>
          <w:lang w:eastAsia="cs-CZ"/>
        </w:rPr>
      </w:pPr>
      <w:r w:rsidRPr="00A02B66">
        <w:rPr>
          <w:rFonts w:eastAsia="Times New Roman"/>
          <w:b/>
          <w:bCs/>
          <w:lang w:eastAsia="cs-CZ"/>
        </w:rPr>
        <w:t>Po vyšlapané cestě</w:t>
      </w:r>
      <w:r w:rsidRPr="00A02B66">
        <w:rPr>
          <w:rFonts w:eastAsia="Times New Roman"/>
          <w:lang w:eastAsia="cs-CZ"/>
        </w:rPr>
        <w:t xml:space="preserve"> – Pod průhlednou podložku si připravím obrázky se šipkami pohybu vpřed, otáčení a vzad. Pod podložkou je poskládám tak, aby tvořili cestu pro Bee-Bota. Děti mají za úkol naprogramovat robota, aby vyrazil po námi připravené cestě. </w:t>
      </w:r>
    </w:p>
    <w:p w14:paraId="70DCBE49" w14:textId="47C64429" w:rsidR="00E655CF" w:rsidRPr="00E655CF" w:rsidRDefault="00E655CF" w:rsidP="00E655CF">
      <w:pPr>
        <w:spacing w:before="100" w:beforeAutospacing="1" w:after="198" w:line="276" w:lineRule="auto"/>
        <w:ind w:left="720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r w:rsidRPr="00E655CF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- Dítě vidí, jak robot reaguje na jeho pokyny a vidí praktický příklad příčiny a následku svého jednání.</w:t>
      </w:r>
      <w:r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br/>
      </w:r>
      <w:r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br/>
      </w:r>
      <w:r w:rsidRPr="00E655CF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Rozšíření:</w:t>
      </w:r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Děti si cestu pro robota připravují navzájem.</w:t>
      </w:r>
    </w:p>
    <w:p w14:paraId="5F7CE749" w14:textId="3BE36737" w:rsidR="00E655CF" w:rsidRPr="00E655CF" w:rsidRDefault="00E655CF" w:rsidP="00E655CF">
      <w:pPr>
        <w:numPr>
          <w:ilvl w:val="0"/>
          <w:numId w:val="2"/>
        </w:numPr>
        <w:spacing w:before="100" w:beforeAutospacing="1" w:after="198" w:line="276" w:lineRule="auto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r w:rsidRPr="00E655CF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Jízda čísel/barev</w:t>
      </w:r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– Pod průhlednou podložku si připravím obrázky s čísly. Robot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a</w:t>
      </w:r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děti 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na</w:t>
      </w:r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programují tak, aby jel postupně po číslicích. Číslice doporučuji udělat různými barvami a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 </w:t>
      </w:r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pak je možné procvičovat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i</w:t>
      </w:r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je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. B</w:t>
      </w:r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arvy volte ve svých odstínech spíš tmavší a sytější, aby byly po vytisknutí dobře vidět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.</w:t>
      </w:r>
    </w:p>
    <w:p w14:paraId="55C1C398" w14:textId="26771B27" w:rsidR="00E655CF" w:rsidRPr="00E655CF" w:rsidRDefault="00E655CF" w:rsidP="00E655CF">
      <w:pPr>
        <w:spacing w:before="100" w:beforeAutospacing="1" w:after="198" w:line="276" w:lineRule="auto"/>
        <w:ind w:left="720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r w:rsidRPr="00E655CF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Rozšíření:</w:t>
      </w:r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K určení následujícího čísla, kam se má robot vydat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, m</w:t>
      </w:r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ůžeme použít i hod kostkou. </w:t>
      </w:r>
    </w:p>
    <w:p w14:paraId="05798387" w14:textId="1DA4A99A" w:rsidR="00E655CF" w:rsidRPr="00E655CF" w:rsidRDefault="00E655CF" w:rsidP="00E655CF">
      <w:pPr>
        <w:numPr>
          <w:ilvl w:val="0"/>
          <w:numId w:val="3"/>
        </w:numPr>
        <w:spacing w:before="100" w:beforeAutospacing="1" w:after="198" w:line="276" w:lineRule="auto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r w:rsidRPr="00E655CF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 xml:space="preserve">Poznávání zvířátek </w:t>
      </w:r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– Vhodné pro nejmenší. Dítě robota naprogramuje tak, aby dojel na zvolené zvíře. Pak si řekneme, co je to za zvíře a jaké vydává zvuky a nějakou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jinou</w:t>
      </w:r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zajímavost.</w:t>
      </w:r>
    </w:p>
    <w:p w14:paraId="21B77556" w14:textId="567CB900" w:rsidR="00E655CF" w:rsidRPr="00E655CF" w:rsidRDefault="00E655CF" w:rsidP="00E655CF">
      <w:pPr>
        <w:spacing w:before="100" w:beforeAutospacing="1" w:after="198" w:line="276" w:lineRule="auto"/>
        <w:ind w:left="709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r w:rsidRPr="00E655CF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Rozšíření:</w:t>
      </w:r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Je možno použít nepřeberné množství témat v obrázcích. Dle preference dětí. Např.: dinosauři, dopravní prostředky, hračky, 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poznatky</w:t>
      </w:r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z první pomoci, domácí spotřebiče, ovoce a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 </w:t>
      </w:r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zelenina, stromy a byliny atd.</w:t>
      </w:r>
    </w:p>
    <w:p w14:paraId="161D2CED" w14:textId="615BF4A8" w:rsidR="00E655CF" w:rsidRPr="00E655CF" w:rsidRDefault="00E655CF" w:rsidP="00E655CF">
      <w:pPr>
        <w:numPr>
          <w:ilvl w:val="0"/>
          <w:numId w:val="4"/>
        </w:numPr>
        <w:spacing w:before="100" w:beforeAutospacing="1" w:after="198" w:line="276" w:lineRule="auto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r w:rsidRPr="00E655CF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Bludiště</w:t>
      </w:r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– Be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e</w:t>
      </w:r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-</w:t>
      </w:r>
      <w:proofErr w:type="spellStart"/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Botovi</w:t>
      </w:r>
      <w:proofErr w:type="spellEnd"/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postavíme na čtvercovou síť překážky. Jakýmkoliv vhodným objektem zatarasíme vybraná pole na čtvercové síti. Určíme začátek/vjezd do bludiště. A pak zvolíme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, příp. </w:t>
      </w:r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děti si zvolí cílovou dlaždici. Cílem je naprogramovat robota tak, aby dojel na zvolenou dlaždici a nic cestou nezbořil.</w:t>
      </w:r>
    </w:p>
    <w:p w14:paraId="78513AEA" w14:textId="77777777" w:rsidR="00E655CF" w:rsidRPr="00E655CF" w:rsidRDefault="00E655CF" w:rsidP="00E655CF">
      <w:pPr>
        <w:spacing w:before="100" w:beforeAutospacing="1" w:after="198" w:line="276" w:lineRule="auto"/>
        <w:ind w:left="720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r w:rsidRPr="00E655CF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Rozšíření:</w:t>
      </w:r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Podobnou blokaci hrací plochy lze použít jako doplněk pro výše uvedená cvičení.</w:t>
      </w:r>
    </w:p>
    <w:p w14:paraId="5F4E1366" w14:textId="4F47283E" w:rsidR="00E655CF" w:rsidRPr="00E655CF" w:rsidRDefault="00E655CF" w:rsidP="00E655CF">
      <w:pPr>
        <w:numPr>
          <w:ilvl w:val="0"/>
          <w:numId w:val="5"/>
        </w:numPr>
        <w:spacing w:before="100" w:beforeAutospacing="1" w:after="198" w:line="276" w:lineRule="auto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r w:rsidRPr="00E655CF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Cestujeme s Be</w:t>
      </w:r>
      <w:r w:rsidR="004B66FE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e</w:t>
      </w:r>
      <w:r w:rsidRPr="00E655CF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-</w:t>
      </w:r>
      <w:proofErr w:type="spellStart"/>
      <w:r w:rsidRPr="00E655CF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Botem</w:t>
      </w:r>
      <w:proofErr w:type="spellEnd"/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– Pod pojezdovou fólii je možno dát i mapu (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j</w:t>
      </w:r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á měl k dispozici mapu natisknutou na plastové fólii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, j</w:t>
      </w:r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en jsem dokreslil čtvercovou síť)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.</w:t>
      </w:r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Robota pak posíláme na různá místa na mapě. Z města pojede na pole, pak do lesa a 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následně</w:t>
      </w:r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do sousední vesnice.</w:t>
      </w:r>
    </w:p>
    <w:p w14:paraId="496DC958" w14:textId="77777777" w:rsidR="00E655CF" w:rsidRPr="00E655CF" w:rsidRDefault="00E655CF" w:rsidP="00E655CF">
      <w:pPr>
        <w:spacing w:before="100" w:beforeAutospacing="1" w:after="198" w:line="276" w:lineRule="auto"/>
        <w:ind w:left="720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r w:rsidRPr="00E655CF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----------------</w:t>
      </w:r>
    </w:p>
    <w:p w14:paraId="4E95F7DF" w14:textId="2A00B168" w:rsidR="004B66FE" w:rsidRDefault="00E655CF" w:rsidP="005620F5">
      <w:pPr>
        <w:pageBreakBefore/>
        <w:numPr>
          <w:ilvl w:val="0"/>
          <w:numId w:val="6"/>
        </w:numPr>
        <w:spacing w:before="100" w:beforeAutospacing="1" w:after="198" w:line="276" w:lineRule="auto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r w:rsidRPr="008C73F9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lastRenderedPageBreak/>
        <w:t>Kreslíme s B</w:t>
      </w:r>
      <w:r w:rsidR="004B66FE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e</w:t>
      </w:r>
      <w:r w:rsidRPr="008C73F9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e-</w:t>
      </w:r>
      <w:proofErr w:type="spellStart"/>
      <w:r w:rsidRPr="008C73F9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Botem</w:t>
      </w:r>
      <w:proofErr w:type="spellEnd"/>
      <w:r w:rsidRPr="008C73F9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 xml:space="preserve"> </w:t>
      </w:r>
      <w:r w:rsidRPr="008C73F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– K robotovi Be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e</w:t>
      </w:r>
      <w:r w:rsidRPr="008C73F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-Bot je možno dokoupit i nástavec na kreslení. Nástavec jednoduše nasadíme na robota a vsuneme psací pomůcku do čelního držáku. Osvědčila se nám spíše fixa. Jelikož na fixu/tužku nepůsobí skoro žádný tlak shora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, j</w:t>
      </w:r>
      <w:r w:rsidRPr="008C73F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e potřeba zvolit něco, co snadno a hodně píše. Spíš tlustší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,</w:t>
      </w:r>
      <w:r w:rsidRPr="008C73F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měkkou tužku než tenkou a tvrdou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, tedy s</w:t>
      </w:r>
      <w:r w:rsidRPr="008C73F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píš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e</w:t>
      </w:r>
      <w:r w:rsidRPr="008C73F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fixu než propisku. Fixa, pozor, může propíjet papír. Psací pomůcku je vhodné též v držáku utěsnit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, a</w:t>
      </w:r>
      <w:r w:rsidRPr="008C73F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by „nekloktala“. 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K tomu s</w:t>
      </w:r>
      <w:r w:rsidRPr="008C73F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tačí kousek papíru nebo lepicí pásky. Když je 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fixa </w:t>
      </w:r>
      <w:r w:rsidRPr="008C73F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v držáku 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příliš</w:t>
      </w:r>
      <w:r w:rsidRPr="008C73F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r w:rsidR="004B66FE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uvolněná</w:t>
      </w:r>
      <w:r w:rsidRPr="008C73F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, má tendenci poskakovat a při kreslení pak vynechává. Je potřeba mít velký papír a hodně místa.</w:t>
      </w:r>
    </w:p>
    <w:p w14:paraId="228F0F49" w14:textId="70665920" w:rsidR="005F70E6" w:rsidRDefault="004B66FE" w:rsidP="004B66FE">
      <w:pPr>
        <w:tabs>
          <w:tab w:val="left" w:pos="709"/>
        </w:tabs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</w:pPr>
      <w:r>
        <w:rPr>
          <w:rFonts w:ascii="Calibri" w:eastAsia="Times New Roman" w:hAnsi="Calibri" w:cs="Calibri"/>
          <w:sz w:val="22"/>
          <w:szCs w:val="22"/>
          <w:lang w:eastAsia="cs-CZ"/>
        </w:rPr>
        <w:tab/>
      </w:r>
      <w:r w:rsidR="005F70E6" w:rsidRPr="004B66FE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Ukázka kreslení s nástavcem:</w:t>
      </w:r>
    </w:p>
    <w:p w14:paraId="21760628" w14:textId="78E2AEC0" w:rsidR="004B66FE" w:rsidRDefault="001A6809" w:rsidP="004B66FE">
      <w:pPr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</w:pPr>
      <w:r w:rsidRPr="005F70E6">
        <w:rPr>
          <w:rFonts w:ascii="Calibri" w:eastAsia="Times New Roman" w:hAnsi="Calibri" w:cs="Calibri"/>
          <w:noProof/>
          <w:color w:val="000000"/>
          <w:sz w:val="22"/>
          <w:szCs w:val="22"/>
          <w:lang w:eastAsia="cs-CZ"/>
        </w:rPr>
        <w:drawing>
          <wp:anchor distT="0" distB="0" distL="114300" distR="114300" simplePos="0" relativeHeight="252252672" behindDoc="0" locked="0" layoutInCell="1" allowOverlap="1" wp14:anchorId="2B5702EC" wp14:editId="6799DF88">
            <wp:simplePos x="0" y="0"/>
            <wp:positionH relativeFrom="column">
              <wp:posOffset>454660</wp:posOffset>
            </wp:positionH>
            <wp:positionV relativeFrom="paragraph">
              <wp:posOffset>17145</wp:posOffset>
            </wp:positionV>
            <wp:extent cx="5130800" cy="2874010"/>
            <wp:effectExtent l="0" t="0" r="0" b="0"/>
            <wp:wrapSquare wrapText="bothSides"/>
            <wp:docPr id="5" name="Obrázek 5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800" cy="287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A81C11" w14:textId="77777777" w:rsidR="001A6809" w:rsidRDefault="001A6809" w:rsidP="004B66FE">
      <w:pPr>
        <w:spacing w:before="100" w:beforeAutospacing="1" w:after="198" w:line="276" w:lineRule="auto"/>
        <w:rPr>
          <w:rFonts w:ascii="Calibri" w:eastAsia="Times New Roman" w:hAnsi="Calibri" w:cs="Calibri"/>
          <w:noProof/>
          <w:color w:val="000000"/>
          <w:sz w:val="22"/>
          <w:szCs w:val="22"/>
          <w:lang w:eastAsia="cs-CZ"/>
        </w:rPr>
      </w:pPr>
    </w:p>
    <w:p w14:paraId="33495C20" w14:textId="77777777" w:rsidR="001A6809" w:rsidRDefault="001A6809" w:rsidP="004B66FE">
      <w:pPr>
        <w:spacing w:before="100" w:beforeAutospacing="1" w:after="198" w:line="276" w:lineRule="auto"/>
        <w:rPr>
          <w:rFonts w:ascii="Calibri" w:eastAsia="Times New Roman" w:hAnsi="Calibri" w:cs="Calibri"/>
          <w:noProof/>
          <w:color w:val="000000"/>
          <w:sz w:val="22"/>
          <w:szCs w:val="22"/>
          <w:lang w:eastAsia="cs-CZ"/>
        </w:rPr>
      </w:pPr>
    </w:p>
    <w:p w14:paraId="2057163C" w14:textId="77777777" w:rsidR="001A6809" w:rsidRDefault="001A6809" w:rsidP="004B66FE">
      <w:pPr>
        <w:spacing w:before="100" w:beforeAutospacing="1" w:after="198" w:line="276" w:lineRule="auto"/>
        <w:rPr>
          <w:rFonts w:ascii="Calibri" w:eastAsia="Times New Roman" w:hAnsi="Calibri" w:cs="Calibri"/>
          <w:noProof/>
          <w:color w:val="000000"/>
          <w:sz w:val="22"/>
          <w:szCs w:val="22"/>
          <w:lang w:eastAsia="cs-CZ"/>
        </w:rPr>
      </w:pPr>
    </w:p>
    <w:p w14:paraId="4369E746" w14:textId="77777777" w:rsidR="001A6809" w:rsidRDefault="001A6809" w:rsidP="004B66FE">
      <w:pPr>
        <w:spacing w:before="100" w:beforeAutospacing="1" w:after="198" w:line="276" w:lineRule="auto"/>
        <w:rPr>
          <w:rFonts w:ascii="Calibri" w:eastAsia="Times New Roman" w:hAnsi="Calibri" w:cs="Calibri"/>
          <w:noProof/>
          <w:color w:val="000000"/>
          <w:sz w:val="22"/>
          <w:szCs w:val="22"/>
          <w:lang w:eastAsia="cs-CZ"/>
        </w:rPr>
      </w:pPr>
    </w:p>
    <w:p w14:paraId="61D0CFDB" w14:textId="77777777" w:rsidR="001A6809" w:rsidRDefault="001A6809" w:rsidP="004B66FE">
      <w:pPr>
        <w:spacing w:before="100" w:beforeAutospacing="1" w:after="198" w:line="276" w:lineRule="auto"/>
        <w:rPr>
          <w:rFonts w:ascii="Calibri" w:eastAsia="Times New Roman" w:hAnsi="Calibri" w:cs="Calibri"/>
          <w:noProof/>
          <w:color w:val="000000"/>
          <w:sz w:val="22"/>
          <w:szCs w:val="22"/>
          <w:lang w:eastAsia="cs-CZ"/>
        </w:rPr>
      </w:pPr>
    </w:p>
    <w:p w14:paraId="2A9B2C8E" w14:textId="39FDBECD" w:rsidR="001A6809" w:rsidRDefault="001A6809" w:rsidP="004B66FE">
      <w:pPr>
        <w:spacing w:before="100" w:beforeAutospacing="1" w:after="198" w:line="276" w:lineRule="auto"/>
        <w:rPr>
          <w:rFonts w:ascii="Calibri" w:eastAsia="Times New Roman" w:hAnsi="Calibri" w:cs="Calibri"/>
          <w:noProof/>
          <w:color w:val="000000"/>
          <w:sz w:val="22"/>
          <w:szCs w:val="22"/>
          <w:lang w:eastAsia="cs-CZ"/>
        </w:rPr>
      </w:pPr>
    </w:p>
    <w:p w14:paraId="5A4E2339" w14:textId="568DA247" w:rsidR="001A6809" w:rsidRDefault="001A6809" w:rsidP="004B66FE">
      <w:pPr>
        <w:spacing w:before="100" w:beforeAutospacing="1" w:after="198" w:line="276" w:lineRule="auto"/>
        <w:rPr>
          <w:rFonts w:ascii="Calibri" w:eastAsia="Times New Roman" w:hAnsi="Calibri" w:cs="Calibri"/>
          <w:noProof/>
          <w:color w:val="000000"/>
          <w:sz w:val="22"/>
          <w:szCs w:val="22"/>
          <w:lang w:eastAsia="cs-CZ"/>
        </w:rPr>
      </w:pPr>
      <w:r w:rsidRPr="005F70E6">
        <w:rPr>
          <w:rFonts w:ascii="Calibri" w:eastAsia="Times New Roman" w:hAnsi="Calibri" w:cs="Calibri"/>
          <w:noProof/>
          <w:color w:val="000000"/>
          <w:sz w:val="22"/>
          <w:szCs w:val="22"/>
          <w:lang w:eastAsia="cs-CZ"/>
        </w:rPr>
        <w:drawing>
          <wp:anchor distT="0" distB="0" distL="114300" distR="114300" simplePos="0" relativeHeight="252254720" behindDoc="0" locked="0" layoutInCell="1" allowOverlap="1" wp14:anchorId="3DC8B626" wp14:editId="50381F9B">
            <wp:simplePos x="0" y="0"/>
            <wp:positionH relativeFrom="margin">
              <wp:posOffset>454660</wp:posOffset>
            </wp:positionH>
            <wp:positionV relativeFrom="paragraph">
              <wp:posOffset>345440</wp:posOffset>
            </wp:positionV>
            <wp:extent cx="5130800" cy="2874010"/>
            <wp:effectExtent l="0" t="0" r="0" b="0"/>
            <wp:wrapSquare wrapText="bothSides"/>
            <wp:docPr id="4" name="Obrázek 4" descr="Obsah obrázku patro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 descr="Obsah obrázku patro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800" cy="287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BB86D7" w14:textId="6C97CBBC" w:rsidR="001A6809" w:rsidRDefault="001A6809" w:rsidP="004B66FE">
      <w:pPr>
        <w:spacing w:before="100" w:beforeAutospacing="1" w:after="198" w:line="276" w:lineRule="auto"/>
        <w:rPr>
          <w:rFonts w:ascii="Calibri" w:eastAsia="Times New Roman" w:hAnsi="Calibri" w:cs="Calibri"/>
          <w:noProof/>
          <w:color w:val="000000"/>
          <w:sz w:val="22"/>
          <w:szCs w:val="22"/>
          <w:lang w:eastAsia="cs-CZ"/>
        </w:rPr>
      </w:pPr>
    </w:p>
    <w:p w14:paraId="1D1B5CC8" w14:textId="555E57F6" w:rsidR="001A6809" w:rsidRDefault="001A6809" w:rsidP="00684F99">
      <w:pPr>
        <w:spacing w:before="100" w:beforeAutospacing="1" w:after="198" w:line="276" w:lineRule="auto"/>
        <w:rPr>
          <w:rFonts w:ascii="Calibri" w:eastAsia="Times New Roman" w:hAnsi="Calibri" w:cs="Calibri"/>
          <w:noProof/>
          <w:color w:val="000000"/>
          <w:sz w:val="22"/>
          <w:szCs w:val="22"/>
          <w:lang w:eastAsia="cs-CZ"/>
        </w:rPr>
      </w:pPr>
    </w:p>
    <w:p w14:paraId="04951315" w14:textId="77777777" w:rsidR="001A6809" w:rsidRDefault="001A6809" w:rsidP="004B66FE">
      <w:pPr>
        <w:spacing w:before="100" w:beforeAutospacing="1" w:after="198" w:line="276" w:lineRule="auto"/>
        <w:rPr>
          <w:rFonts w:ascii="Calibri" w:eastAsia="Times New Roman" w:hAnsi="Calibri" w:cs="Calibri"/>
          <w:noProof/>
          <w:color w:val="000000"/>
          <w:sz w:val="22"/>
          <w:szCs w:val="22"/>
          <w:lang w:eastAsia="cs-CZ"/>
        </w:rPr>
      </w:pPr>
    </w:p>
    <w:p w14:paraId="2EE67A38" w14:textId="6609BFE1" w:rsidR="005F70E6" w:rsidRPr="005F70E6" w:rsidRDefault="005F70E6" w:rsidP="004B66FE">
      <w:pPr>
        <w:spacing w:before="100" w:beforeAutospacing="1" w:after="198" w:line="276" w:lineRule="auto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r w:rsidRPr="005F70E6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lastRenderedPageBreak/>
        <w:t>Ukázka dlaždice:</w:t>
      </w:r>
    </w:p>
    <w:p w14:paraId="5AEB876A" w14:textId="3F006283" w:rsidR="005F70E6" w:rsidRPr="005F70E6" w:rsidRDefault="005F70E6" w:rsidP="005F70E6">
      <w:pPr>
        <w:spacing w:before="100" w:beforeAutospacing="1" w:after="198" w:line="276" w:lineRule="auto"/>
        <w:ind w:right="-142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r w:rsidRPr="005F70E6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Obrázky je potřeba překopírovat do prázdného dokumentu a posunout okraje tisku. Tím se obrázky dostanou na stránku a do správné pozice pro tisk. Vnitřní obrázky pak lze snadno měnit.</w:t>
      </w:r>
    </w:p>
    <w:p w14:paraId="18B6DBE1" w14:textId="71344D6E" w:rsidR="005F70E6" w:rsidRPr="005F70E6" w:rsidRDefault="005F70E6" w:rsidP="005F70E6">
      <w:pPr>
        <w:spacing w:before="100" w:beforeAutospacing="1" w:after="240" w:line="276" w:lineRule="auto"/>
        <w:ind w:right="-142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</w:p>
    <w:p w14:paraId="26B7A11E" w14:textId="7E8B5790" w:rsidR="005F70E6" w:rsidRDefault="003C18AE" w:rsidP="00E655CF">
      <w:r w:rsidRPr="003C18AE">
        <w:rPr>
          <w:rFonts w:ascii="Calibri" w:eastAsia="Times New Roman" w:hAnsi="Calibri" w:cs="Calibri"/>
          <w:noProof/>
          <w:color w:val="000000"/>
          <w:sz w:val="22"/>
          <w:szCs w:val="22"/>
          <w:lang w:eastAsia="cs-CZ"/>
        </w:rPr>
        <w:drawing>
          <wp:anchor distT="0" distB="0" distL="114300" distR="114300" simplePos="0" relativeHeight="251072000" behindDoc="0" locked="0" layoutInCell="1" allowOverlap="1" wp14:anchorId="04D312A4" wp14:editId="1DB5F413">
            <wp:simplePos x="0" y="0"/>
            <wp:positionH relativeFrom="column">
              <wp:posOffset>1629460</wp:posOffset>
            </wp:positionH>
            <wp:positionV relativeFrom="paragraph">
              <wp:posOffset>30761</wp:posOffset>
            </wp:positionV>
            <wp:extent cx="2714625" cy="2714625"/>
            <wp:effectExtent l="0" t="0" r="9525" b="9525"/>
            <wp:wrapNone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09EDF1" w14:textId="5995FCF5" w:rsidR="005F70E6" w:rsidRDefault="005F70E6" w:rsidP="00E655CF">
      <w:r w:rsidRPr="005F70E6">
        <w:rPr>
          <w:rFonts w:ascii="Calibri" w:eastAsia="Times New Roman" w:hAnsi="Calibri" w:cs="Calibri"/>
          <w:noProof/>
          <w:color w:val="000000"/>
          <w:sz w:val="22"/>
          <w:szCs w:val="22"/>
          <w:lang w:eastAsia="cs-CZ"/>
        </w:rPr>
        <w:drawing>
          <wp:anchor distT="0" distB="0" distL="114300" distR="114300" simplePos="0" relativeHeight="251067904" behindDoc="0" locked="0" layoutInCell="1" allowOverlap="0" wp14:anchorId="21A4A40E" wp14:editId="6EAACD23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2052320" cy="2079625"/>
            <wp:effectExtent l="0" t="0" r="5080" b="0"/>
            <wp:wrapSquare wrapText="bothSides"/>
            <wp:docPr id="7" name="Obrázek 7" descr="Obsah obrázku klipart, perokres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 descr="Obsah obrázku klipart, perokres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320" cy="207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B5B09F" w14:textId="2534E284" w:rsidR="005F70E6" w:rsidRDefault="005F70E6" w:rsidP="00E655CF"/>
    <w:p w14:paraId="4962502C" w14:textId="6456BB75" w:rsidR="005F70E6" w:rsidRDefault="005F70E6" w:rsidP="00E655CF"/>
    <w:p w14:paraId="2F8D9BC6" w14:textId="555EB7E6" w:rsidR="005F70E6" w:rsidRDefault="003C18AE">
      <w:r w:rsidRPr="003C18AE">
        <w:rPr>
          <w:noProof/>
        </w:rPr>
        <w:drawing>
          <wp:anchor distT="0" distB="0" distL="114300" distR="114300" simplePos="0" relativeHeight="251074048" behindDoc="0" locked="0" layoutInCell="1" allowOverlap="1" wp14:anchorId="2113751B" wp14:editId="2E493055">
            <wp:simplePos x="0" y="0"/>
            <wp:positionH relativeFrom="margin">
              <wp:align>center</wp:align>
            </wp:positionH>
            <wp:positionV relativeFrom="paragraph">
              <wp:posOffset>1826697</wp:posOffset>
            </wp:positionV>
            <wp:extent cx="3301341" cy="3301341"/>
            <wp:effectExtent l="0" t="0" r="0" b="0"/>
            <wp:wrapNone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1341" cy="3301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70E6" w:rsidRPr="005F70E6">
        <w:rPr>
          <w:rFonts w:ascii="Calibri" w:eastAsia="Times New Roman" w:hAnsi="Calibri" w:cs="Calibri"/>
          <w:noProof/>
          <w:color w:val="000000"/>
          <w:sz w:val="22"/>
          <w:szCs w:val="22"/>
          <w:lang w:eastAsia="cs-CZ"/>
        </w:rPr>
        <w:drawing>
          <wp:anchor distT="0" distB="0" distL="114300" distR="114300" simplePos="0" relativeHeight="251069952" behindDoc="0" locked="0" layoutInCell="1" allowOverlap="0" wp14:anchorId="4436844D" wp14:editId="1ADC09B6">
            <wp:simplePos x="0" y="0"/>
            <wp:positionH relativeFrom="margin">
              <wp:align>center</wp:align>
            </wp:positionH>
            <wp:positionV relativeFrom="paragraph">
              <wp:posOffset>2052105</wp:posOffset>
            </wp:positionV>
            <wp:extent cx="2087880" cy="2876550"/>
            <wp:effectExtent l="0" t="0" r="7620" b="0"/>
            <wp:wrapSquare wrapText="bothSides"/>
            <wp:docPr id="6" name="Obrázek 6" descr="Obsah obrázku perokres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 descr="Obsah obrázku perokres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88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70E6">
        <w:br w:type="page"/>
      </w:r>
    </w:p>
    <w:p w14:paraId="703848DA" w14:textId="266B9861" w:rsidR="006B3869" w:rsidRDefault="00865CC9" w:rsidP="006B3869">
      <w:pPr>
        <w:pStyle w:val="Nadpis1"/>
      </w:pPr>
      <w:bookmarkStart w:id="5" w:name="_Toc117071935"/>
      <w:r>
        <w:lastRenderedPageBreak/>
        <w:t>Robotika pro 5. až 7. třídu</w:t>
      </w:r>
      <w:bookmarkEnd w:id="5"/>
      <w:r>
        <w:t xml:space="preserve"> </w:t>
      </w:r>
    </w:p>
    <w:p w14:paraId="0F81DDA5" w14:textId="77777777" w:rsidR="00A97160" w:rsidRDefault="009542A7" w:rsidP="00A97160">
      <w:r>
        <w:t>P</w:t>
      </w:r>
      <w:r w:rsidRPr="009542A7">
        <w:t>ředchozí kapitol</w:t>
      </w:r>
      <w:r>
        <w:t>a</w:t>
      </w:r>
      <w:r w:rsidRPr="009542A7">
        <w:t xml:space="preserve"> se věnovala robotu </w:t>
      </w:r>
      <w:r w:rsidR="00591945">
        <w:t>B</w:t>
      </w:r>
      <w:r w:rsidRPr="009542A7">
        <w:t>ee-</w:t>
      </w:r>
      <w:r w:rsidR="00A97160">
        <w:t>B</w:t>
      </w:r>
      <w:r w:rsidRPr="009542A7">
        <w:t>ot</w:t>
      </w:r>
      <w:r>
        <w:t>,</w:t>
      </w:r>
      <w:r w:rsidRPr="009542A7">
        <w:t xml:space="preserve"> který je určený převážně menším dětem. Je zaměřený zejména na posloupnost příkazů</w:t>
      </w:r>
      <w:r w:rsidR="00A97160">
        <w:t>. J</w:t>
      </w:r>
      <w:r w:rsidRPr="009542A7">
        <w:t>ej</w:t>
      </w:r>
      <w:r>
        <w:t>ich</w:t>
      </w:r>
      <w:r w:rsidRPr="009542A7">
        <w:t xml:space="preserve"> zadávání je velmi zjednodušen</w:t>
      </w:r>
      <w:r w:rsidR="00A97160">
        <w:t>é, stačí zmáčknout</w:t>
      </w:r>
      <w:r>
        <w:t xml:space="preserve"> </w:t>
      </w:r>
      <w:r w:rsidR="00A97160">
        <w:t xml:space="preserve">několik po sobě </w:t>
      </w:r>
      <w:r>
        <w:t xml:space="preserve">jdoucích </w:t>
      </w:r>
      <w:r w:rsidRPr="009542A7">
        <w:t xml:space="preserve">tlačítek. </w:t>
      </w:r>
    </w:p>
    <w:p w14:paraId="79487C2B" w14:textId="4DC60213" w:rsidR="00D11BD7" w:rsidRPr="001C33CF" w:rsidRDefault="00A97160" w:rsidP="00A97160">
      <w:pPr>
        <w:ind w:firstLine="708"/>
      </w:pPr>
      <w:r>
        <w:t>Oproti tomu</w:t>
      </w:r>
      <w:r w:rsidR="009542A7" w:rsidRPr="009542A7">
        <w:t xml:space="preserve"> starší děti</w:t>
      </w:r>
      <w:r w:rsidR="009542A7">
        <w:t xml:space="preserve"> v 5. až 7. třídě již zvládnou</w:t>
      </w:r>
      <w:r w:rsidR="006761AF">
        <w:t>, p</w:t>
      </w:r>
      <w:r w:rsidR="009542A7" w:rsidRPr="009542A7">
        <w:t>odle naší zkušenosti</w:t>
      </w:r>
      <w:r w:rsidR="006761AF">
        <w:t xml:space="preserve">, pracovat </w:t>
      </w:r>
      <w:r w:rsidR="009542A7" w:rsidRPr="009542A7">
        <w:t xml:space="preserve">efektivně </w:t>
      </w:r>
      <w:r w:rsidR="006761AF">
        <w:t xml:space="preserve">s počítačem i robotem </w:t>
      </w:r>
      <w:r w:rsidR="009542A7" w:rsidRPr="009542A7">
        <w:t>tak</w:t>
      </w:r>
      <w:r>
        <w:t>,</w:t>
      </w:r>
      <w:r w:rsidR="009542A7" w:rsidRPr="009542A7">
        <w:t xml:space="preserve"> aby pomocí </w:t>
      </w:r>
      <w:r w:rsidR="006761AF">
        <w:t xml:space="preserve">PC zadávali </w:t>
      </w:r>
      <w:r w:rsidR="009542A7" w:rsidRPr="009542A7">
        <w:t xml:space="preserve">do robota příkazy. Z tohoto důvodu jsme vybrali Lego </w:t>
      </w:r>
      <w:proofErr w:type="spellStart"/>
      <w:r w:rsidR="006761AF">
        <w:t>WeDo</w:t>
      </w:r>
      <w:proofErr w:type="spellEnd"/>
      <w:r w:rsidR="006761AF">
        <w:t xml:space="preserve"> 2.0, </w:t>
      </w:r>
      <w:r w:rsidR="009542A7" w:rsidRPr="009542A7">
        <w:t>kter</w:t>
      </w:r>
      <w:r w:rsidR="006761AF">
        <w:t>é</w:t>
      </w:r>
      <w:r w:rsidR="009542A7" w:rsidRPr="009542A7">
        <w:t xml:space="preserve"> kombinuje jak ovládání přes počítač</w:t>
      </w:r>
      <w:r w:rsidR="006761AF">
        <w:t xml:space="preserve"> a</w:t>
      </w:r>
      <w:r w:rsidR="009542A7" w:rsidRPr="009542A7">
        <w:t xml:space="preserve"> programování pomocník blokové schéma</w:t>
      </w:r>
      <w:r w:rsidR="006761AF">
        <w:t>,</w:t>
      </w:r>
      <w:r w:rsidR="009542A7" w:rsidRPr="009542A7">
        <w:t xml:space="preserve"> tak zároveň kreativní tvorbu ve formě vytvoření funkční konstrukce</w:t>
      </w:r>
      <w:r w:rsidR="006761AF">
        <w:t xml:space="preserve"> z </w:t>
      </w:r>
      <w:r>
        <w:t>L</w:t>
      </w:r>
      <w:r w:rsidR="006761AF">
        <w:t>ego kostek</w:t>
      </w:r>
      <w:r w:rsidR="009542A7" w:rsidRPr="009542A7">
        <w:t>.</w:t>
      </w:r>
      <w:r w:rsidR="006761AF">
        <w:t xml:space="preserve"> Je </w:t>
      </w:r>
      <w:r w:rsidR="0060795C">
        <w:t xml:space="preserve">vhodné </w:t>
      </w:r>
      <w:r w:rsidR="006761AF">
        <w:t xml:space="preserve">podotknou, že v naší škole pracujeme také se stavebnicí merkur, kde žáci </w:t>
      </w:r>
      <w:r w:rsidR="0060795C">
        <w:t xml:space="preserve">vytvářejí vlastní konstrukce za použití této stavebnice. Máme tedy pozitivní zkušenost, že chlapci </w:t>
      </w:r>
      <w:r w:rsidR="00E974EE">
        <w:t xml:space="preserve">i </w:t>
      </w:r>
      <w:r w:rsidR="0060795C">
        <w:t>děvčata</w:t>
      </w:r>
      <w:r w:rsidR="00E974EE">
        <w:t>,</w:t>
      </w:r>
      <w:r w:rsidR="0060795C">
        <w:t xml:space="preserve"> dokážou vytvořit stavbu</w:t>
      </w:r>
      <w:r w:rsidR="00E974EE">
        <w:t xml:space="preserve">, která splňuje základní konstrukční </w:t>
      </w:r>
      <w:proofErr w:type="gramStart"/>
      <w:r w:rsidR="00E974EE">
        <w:t>požadavky</w:t>
      </w:r>
      <w:proofErr w:type="gramEnd"/>
      <w:r w:rsidR="00E974EE">
        <w:t xml:space="preserve"> a přitom používají vlastní fanta</w:t>
      </w:r>
      <w:r w:rsidR="003B441E">
        <w:t>zii</w:t>
      </w:r>
      <w:r w:rsidR="0060795C">
        <w:t xml:space="preserve">. </w:t>
      </w:r>
      <w:r w:rsidR="003B441E">
        <w:t xml:space="preserve">Dovolili jsme si tedy při práci nechávat velkou část fantazie na vlastních žácích. </w:t>
      </w:r>
    </w:p>
    <w:p w14:paraId="3313736D" w14:textId="6F500076" w:rsidR="000A19CF" w:rsidRDefault="0060795C" w:rsidP="000A19CF">
      <w:pPr>
        <w:pStyle w:val="Nadpis2"/>
        <w:jc w:val="left"/>
      </w:pPr>
      <w:bookmarkStart w:id="6" w:name="_Toc117071936"/>
      <w:r>
        <w:t xml:space="preserve">Lego </w:t>
      </w:r>
      <w:proofErr w:type="spellStart"/>
      <w:r>
        <w:t>WeDo</w:t>
      </w:r>
      <w:proofErr w:type="spellEnd"/>
      <w:r>
        <w:t xml:space="preserve"> 2.0</w:t>
      </w:r>
      <w:bookmarkEnd w:id="6"/>
      <w:r>
        <w:t xml:space="preserve"> </w:t>
      </w:r>
    </w:p>
    <w:p w14:paraId="178F18B8" w14:textId="77777777" w:rsidR="00A97160" w:rsidRDefault="00A97160" w:rsidP="009D67C8">
      <w:r w:rsidRPr="007F707C">
        <w:rPr>
          <w:noProof/>
        </w:rPr>
        <w:drawing>
          <wp:anchor distT="0" distB="0" distL="114300" distR="114300" simplePos="0" relativeHeight="251162112" behindDoc="1" locked="0" layoutInCell="1" allowOverlap="1" wp14:anchorId="1750182A" wp14:editId="680E4C35">
            <wp:simplePos x="0" y="0"/>
            <wp:positionH relativeFrom="margin">
              <wp:posOffset>2712297</wp:posOffset>
            </wp:positionH>
            <wp:positionV relativeFrom="paragraph">
              <wp:posOffset>47201</wp:posOffset>
            </wp:positionV>
            <wp:extent cx="3053080" cy="2072005"/>
            <wp:effectExtent l="0" t="0" r="0" b="4445"/>
            <wp:wrapTight wrapText="bothSides">
              <wp:wrapPolygon edited="0">
                <wp:start x="0" y="0"/>
                <wp:lineTo x="0" y="21448"/>
                <wp:lineTo x="21429" y="21448"/>
                <wp:lineTo x="21429" y="0"/>
                <wp:lineTo x="0" y="0"/>
              </wp:wrapPolygon>
            </wp:wrapTight>
            <wp:docPr id="20" name="Obrázek 20" descr="Obsah obrázku interiér, modrá, plas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ek 20" descr="Obsah obrázku interiér, modrá, plast&#10;&#10;Popis byl vytvořen automaticky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3080" cy="2072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59EC">
        <w:t xml:space="preserve">Sada obsahuje </w:t>
      </w:r>
      <w:r w:rsidR="00E0284A">
        <w:t xml:space="preserve">280 stavebních prvků systému LEGO. Nejzásadnější součástí je chytrý </w:t>
      </w:r>
      <w:proofErr w:type="spellStart"/>
      <w:r w:rsidR="00657C6E">
        <w:t>WeDo</w:t>
      </w:r>
      <w:proofErr w:type="spellEnd"/>
      <w:r w:rsidR="00657C6E">
        <w:t xml:space="preserve"> 2.0 </w:t>
      </w:r>
      <w:proofErr w:type="spellStart"/>
      <w:r w:rsidR="00657C6E">
        <w:t>Smarthub</w:t>
      </w:r>
      <w:proofErr w:type="spellEnd"/>
      <w:r w:rsidR="00D738C2">
        <w:t xml:space="preserve">, který dokáže přes dva porty pracovat s dalšími vstupy nebo výstupy. Zajímavou součástí je vestavěný RGB </w:t>
      </w:r>
      <w:r w:rsidR="00C13D9C">
        <w:t xml:space="preserve">světelný bod, který dokáže pracovat s až deseti barvami. </w:t>
      </w:r>
      <w:proofErr w:type="spellStart"/>
      <w:r w:rsidR="00C13D9C">
        <w:t>Smarthub</w:t>
      </w:r>
      <w:proofErr w:type="spellEnd"/>
      <w:r w:rsidR="00C13D9C">
        <w:t xml:space="preserve"> lze řídit pomocí aplikace</w:t>
      </w:r>
      <w:r w:rsidR="00346EBD">
        <w:t xml:space="preserve"> nebo softwaru, který je připojen pomocí </w:t>
      </w:r>
      <w:proofErr w:type="spellStart"/>
      <w:r w:rsidR="00346EBD">
        <w:t>Bluetooth.</w:t>
      </w:r>
      <w:proofErr w:type="spellEnd"/>
    </w:p>
    <w:p w14:paraId="090EC159" w14:textId="60C58FB9" w:rsidR="009D67C8" w:rsidRDefault="009D67C8" w:rsidP="00A97160">
      <w:pPr>
        <w:ind w:firstLine="708"/>
      </w:pPr>
      <w:r>
        <w:t>Střední motor</w:t>
      </w:r>
      <w:r w:rsidR="0029657D">
        <w:t xml:space="preserve"> je schopen základních pohybů vpřed</w:t>
      </w:r>
      <w:r w:rsidR="00A97160">
        <w:t xml:space="preserve"> a</w:t>
      </w:r>
      <w:r w:rsidR="0029657D">
        <w:t xml:space="preserve"> vzad. Můžeme regulovat jeho rychlost, směr otáčení i počet kroků. </w:t>
      </w:r>
      <w:r>
        <w:t>Snímač pohybu</w:t>
      </w:r>
      <w:r w:rsidR="0029657D">
        <w:t xml:space="preserve"> </w:t>
      </w:r>
      <w:r w:rsidR="005222F1">
        <w:t>je schopen detekovat pohyb</w:t>
      </w:r>
      <w:r w:rsidR="00A97160">
        <w:t>,</w:t>
      </w:r>
      <w:r w:rsidR="005222F1">
        <w:t xml:space="preserve"> a tím i reagovat na podněty, např</w:t>
      </w:r>
      <w:r w:rsidR="00A97160">
        <w:t>.</w:t>
      </w:r>
      <w:r w:rsidR="005222F1">
        <w:t xml:space="preserve"> mávnutí rukou.</w:t>
      </w:r>
      <w:r w:rsidR="00F46EF4">
        <w:t xml:space="preserve"> </w:t>
      </w:r>
      <w:r>
        <w:t>Snímač naklonění</w:t>
      </w:r>
      <w:r w:rsidR="00F46EF4">
        <w:t xml:space="preserve"> </w:t>
      </w:r>
      <w:r w:rsidR="001A5E30">
        <w:t>pak reaguje na změnu polohy, např</w:t>
      </w:r>
      <w:r w:rsidR="00A97160">
        <w:t>.</w:t>
      </w:r>
      <w:r w:rsidR="001A5E30">
        <w:t xml:space="preserve"> při kontaktu vozítka s překážkou. </w:t>
      </w:r>
    </w:p>
    <w:p w14:paraId="14A1C741" w14:textId="1822D7CD" w:rsidR="007F707C" w:rsidRPr="007F707C" w:rsidRDefault="009D67C8" w:rsidP="00A97160">
      <w:pPr>
        <w:ind w:firstLine="708"/>
      </w:pPr>
      <w:r>
        <w:t xml:space="preserve">Samolepicí štítek </w:t>
      </w:r>
      <w:r w:rsidR="00006C0D">
        <w:t xml:space="preserve">a plastový třídící zásobník. </w:t>
      </w:r>
    </w:p>
    <w:p w14:paraId="36431C9C" w14:textId="33B49683" w:rsidR="00010EE8" w:rsidRPr="00010EE8" w:rsidRDefault="00010EE8" w:rsidP="00010EE8">
      <w:pPr>
        <w:pStyle w:val="Nadpis3"/>
      </w:pPr>
      <w:bookmarkStart w:id="7" w:name="_Toc117071937"/>
      <w:r>
        <w:t>Je dobré vědět</w:t>
      </w:r>
      <w:bookmarkEnd w:id="7"/>
      <w:r>
        <w:t xml:space="preserve"> </w:t>
      </w:r>
    </w:p>
    <w:p w14:paraId="461895AE" w14:textId="4F7FE576" w:rsidR="00771C83" w:rsidRDefault="00A136A1" w:rsidP="00771C83">
      <w:r>
        <w:t>Bohužel</w:t>
      </w:r>
      <w:r w:rsidR="00A97160">
        <w:t>, podle našich informací,</w:t>
      </w:r>
      <w:r>
        <w:t xml:space="preserve"> se s</w:t>
      </w:r>
      <w:r w:rsidR="00010EE8">
        <w:t xml:space="preserve">tavebnice </w:t>
      </w:r>
      <w:r w:rsidR="007F707C">
        <w:t xml:space="preserve">v dnešní době již nevyrábí. Nicméně LEGO přišlo s novým typem stavebnice, který se prodává pod jménem LEGO </w:t>
      </w:r>
      <w:proofErr w:type="spellStart"/>
      <w:r w:rsidR="007F707C">
        <w:t>Spike</w:t>
      </w:r>
      <w:proofErr w:type="spellEnd"/>
      <w:r w:rsidR="00DC1157">
        <w:t xml:space="preserve"> Prime</w:t>
      </w:r>
      <w:r w:rsidR="007F707C">
        <w:t xml:space="preserve">. Tuto stavebnici se podařilo naší škole pořídit z jiného projektu </w:t>
      </w:r>
      <w:r w:rsidR="00520DAC">
        <w:t xml:space="preserve">a podle našich </w:t>
      </w:r>
      <w:r w:rsidR="00A97160">
        <w:t>čerstvých</w:t>
      </w:r>
      <w:r w:rsidR="00520DAC">
        <w:t xml:space="preserve"> zkušeností můžeme soudit, že se jedná o rozvinutější náhradu</w:t>
      </w:r>
      <w:r w:rsidR="00A97160">
        <w:t xml:space="preserve"> za</w:t>
      </w:r>
      <w:r w:rsidR="00E059EC">
        <w:t xml:space="preserve"> </w:t>
      </w:r>
      <w:proofErr w:type="spellStart"/>
      <w:r w:rsidR="00E059EC">
        <w:t>WeDo</w:t>
      </w:r>
      <w:proofErr w:type="spellEnd"/>
      <w:r w:rsidR="00E059EC">
        <w:t>. Obsahuje více</w:t>
      </w:r>
      <w:r w:rsidR="00470210">
        <w:t xml:space="preserve"> specifických</w:t>
      </w:r>
      <w:r w:rsidR="00E059EC">
        <w:t xml:space="preserve"> kostek</w:t>
      </w:r>
      <w:r w:rsidR="00A97160">
        <w:t>,</w:t>
      </w:r>
      <w:r w:rsidR="00E059EC">
        <w:t xml:space="preserve"> a dovoluje tak lépe využít vlastní fantazii. Ovládáním se více podobá legu EV3 </w:t>
      </w:r>
      <w:proofErr w:type="spellStart"/>
      <w:r w:rsidR="00E059EC">
        <w:t>Classroom</w:t>
      </w:r>
      <w:proofErr w:type="spellEnd"/>
      <w:r w:rsidR="00E059EC">
        <w:t>, tudíž je pro děti jednodušší následný přechod na vyšší model.</w:t>
      </w:r>
      <w:r w:rsidR="00D858D4">
        <w:t xml:space="preserve"> Výhodou </w:t>
      </w:r>
      <w:r w:rsidR="00D858D4">
        <w:lastRenderedPageBreak/>
        <w:t xml:space="preserve">je také </w:t>
      </w:r>
      <w:proofErr w:type="spellStart"/>
      <w:r w:rsidR="00BD7518">
        <w:t>bezpočítačové</w:t>
      </w:r>
      <w:proofErr w:type="spellEnd"/>
      <w:r w:rsidR="00D858D4">
        <w:t xml:space="preserve"> řešení, kdy lze po zapojení motoru do protějšího bodu senzoru nebo tlačítka regulovat otáčky motoru. </w:t>
      </w:r>
    </w:p>
    <w:p w14:paraId="10C26D3D" w14:textId="37FA3446" w:rsidR="005529EF" w:rsidRDefault="00510D83" w:rsidP="00A97160">
      <w:pPr>
        <w:ind w:firstLine="708"/>
      </w:pPr>
      <w:r w:rsidRPr="00215779">
        <w:rPr>
          <w:noProof/>
        </w:rPr>
        <w:drawing>
          <wp:anchor distT="0" distB="0" distL="114300" distR="114300" simplePos="0" relativeHeight="251207168" behindDoc="0" locked="0" layoutInCell="1" allowOverlap="1" wp14:anchorId="06E8CA74" wp14:editId="05196ECC">
            <wp:simplePos x="0" y="0"/>
            <wp:positionH relativeFrom="margin">
              <wp:posOffset>1747492</wp:posOffset>
            </wp:positionH>
            <wp:positionV relativeFrom="paragraph">
              <wp:posOffset>510540</wp:posOffset>
            </wp:positionV>
            <wp:extent cx="1835785" cy="1178560"/>
            <wp:effectExtent l="0" t="0" r="0" b="2540"/>
            <wp:wrapSquare wrapText="bothSides"/>
            <wp:docPr id="22" name="Obrázek 22" descr="Obsah obrázku text, patro, stůl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ázek 22" descr="Obsah obrázku text, patro, stůl, interiér&#10;&#10;Popis byl vytvořen automaticky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30"/>
                    <a:stretch/>
                  </pic:blipFill>
                  <pic:spPr bwMode="auto">
                    <a:xfrm>
                      <a:off x="0" y="0"/>
                      <a:ext cx="1835785" cy="1178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D3FAB">
        <w:rPr>
          <w:noProof/>
        </w:rPr>
        <w:drawing>
          <wp:anchor distT="0" distB="0" distL="114300" distR="114300" simplePos="0" relativeHeight="251255296" behindDoc="0" locked="0" layoutInCell="1" allowOverlap="1" wp14:anchorId="7FF86EBB" wp14:editId="50A4C3F7">
            <wp:simplePos x="0" y="0"/>
            <wp:positionH relativeFrom="margin">
              <wp:align>left</wp:align>
            </wp:positionH>
            <wp:positionV relativeFrom="paragraph">
              <wp:posOffset>510540</wp:posOffset>
            </wp:positionV>
            <wp:extent cx="1629410" cy="1188720"/>
            <wp:effectExtent l="0" t="0" r="8890" b="0"/>
            <wp:wrapSquare wrapText="bothSides"/>
            <wp:docPr id="21" name="Obrázek 21" descr="Obsah obrázku text, patro, interiér, zeď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ek 21" descr="Obsah obrázku text, patro, interiér, zeď&#10;&#10;Popis byl vytvořen automaticky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0" r="11816" b="12010"/>
                    <a:stretch/>
                  </pic:blipFill>
                  <pic:spPr bwMode="auto">
                    <a:xfrm>
                      <a:off x="0" y="0"/>
                      <a:ext cx="1630018" cy="1188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735B5">
        <w:rPr>
          <w:noProof/>
        </w:rPr>
        <w:drawing>
          <wp:anchor distT="0" distB="0" distL="114300" distR="114300" simplePos="0" relativeHeight="251358720" behindDoc="1" locked="0" layoutInCell="1" allowOverlap="1" wp14:anchorId="47099BF5" wp14:editId="086BE26E">
            <wp:simplePos x="0" y="0"/>
            <wp:positionH relativeFrom="margin">
              <wp:align>left</wp:align>
            </wp:positionH>
            <wp:positionV relativeFrom="paragraph">
              <wp:posOffset>1854228</wp:posOffset>
            </wp:positionV>
            <wp:extent cx="1574165" cy="1966595"/>
            <wp:effectExtent l="0" t="0" r="6985" b="0"/>
            <wp:wrapTight wrapText="bothSides">
              <wp:wrapPolygon edited="0">
                <wp:start x="0" y="0"/>
                <wp:lineTo x="0" y="21342"/>
                <wp:lineTo x="21434" y="21342"/>
                <wp:lineTo x="21434" y="0"/>
                <wp:lineTo x="0" y="0"/>
              </wp:wrapPolygon>
            </wp:wrapTight>
            <wp:docPr id="25" name="Obrázek 25" descr="Obsah obrázku text, interiér, přenosný počítač, počítač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ázek 25" descr="Obsah obrázku text, interiér, přenosný počítač, počítač&#10;&#10;Popis byl vytvořen automaticky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4165" cy="196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29EF">
        <w:t xml:space="preserve">Lego </w:t>
      </w:r>
      <w:proofErr w:type="spellStart"/>
      <w:r w:rsidR="005529EF">
        <w:t>WeDo</w:t>
      </w:r>
      <w:proofErr w:type="spellEnd"/>
      <w:r w:rsidR="005529EF">
        <w:t xml:space="preserve"> je vhodné používat v kombinaci s tablety a notebooky. </w:t>
      </w:r>
      <w:r w:rsidR="009442ED">
        <w:t>V našem případě jsme využívali notebooky, které naše škola pořídila z</w:t>
      </w:r>
      <w:r w:rsidR="001421F7">
        <w:t> </w:t>
      </w:r>
      <w:r w:rsidR="009442ED">
        <w:t>projektu Šablony II.</w:t>
      </w:r>
      <w:r>
        <w:t xml:space="preserve"> </w:t>
      </w:r>
      <w:r w:rsidR="009442ED">
        <w:t xml:space="preserve"> </w:t>
      </w:r>
      <w:r w:rsidR="003869E7">
        <w:t xml:space="preserve"> </w:t>
      </w:r>
    </w:p>
    <w:p w14:paraId="5FBE884F" w14:textId="3E1D3A20" w:rsidR="005D3FAB" w:rsidRDefault="00510D83" w:rsidP="00771C83">
      <w:r w:rsidRPr="00417C8E">
        <w:rPr>
          <w:noProof/>
        </w:rPr>
        <w:drawing>
          <wp:anchor distT="0" distB="0" distL="114300" distR="114300" simplePos="0" relativeHeight="251388416" behindDoc="1" locked="0" layoutInCell="1" allowOverlap="1" wp14:anchorId="3D603987" wp14:editId="68D23212">
            <wp:simplePos x="0" y="0"/>
            <wp:positionH relativeFrom="margin">
              <wp:posOffset>3743629</wp:posOffset>
            </wp:positionH>
            <wp:positionV relativeFrom="paragraph">
              <wp:posOffset>17780</wp:posOffset>
            </wp:positionV>
            <wp:extent cx="1574165" cy="1171575"/>
            <wp:effectExtent l="0" t="0" r="6985" b="9525"/>
            <wp:wrapTight wrapText="bothSides">
              <wp:wrapPolygon edited="0">
                <wp:start x="0" y="0"/>
                <wp:lineTo x="0" y="21424"/>
                <wp:lineTo x="21434" y="21424"/>
                <wp:lineTo x="21434" y="0"/>
                <wp:lineTo x="0" y="0"/>
              </wp:wrapPolygon>
            </wp:wrapTight>
            <wp:docPr id="26" name="Obrázek 26" descr="Obsah obrázku text, interiér, osoba, počítač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ázek 26" descr="Obsah obrázku text, interiér, osoba, počítač&#10;&#10;Popis byl vytvořen automaticky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4165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00BEF">
        <w:rPr>
          <w:noProof/>
        </w:rPr>
        <w:drawing>
          <wp:anchor distT="0" distB="0" distL="114300" distR="114300" simplePos="0" relativeHeight="251408896" behindDoc="1" locked="0" layoutInCell="1" allowOverlap="1" wp14:anchorId="37DF10A9" wp14:editId="161D265A">
            <wp:simplePos x="0" y="0"/>
            <wp:positionH relativeFrom="margin">
              <wp:posOffset>1739845</wp:posOffset>
            </wp:positionH>
            <wp:positionV relativeFrom="paragraph">
              <wp:posOffset>1337365</wp:posOffset>
            </wp:positionV>
            <wp:extent cx="3553460" cy="1966595"/>
            <wp:effectExtent l="0" t="0" r="8890" b="0"/>
            <wp:wrapTight wrapText="bothSides">
              <wp:wrapPolygon edited="0">
                <wp:start x="0" y="0"/>
                <wp:lineTo x="0" y="21342"/>
                <wp:lineTo x="21538" y="21342"/>
                <wp:lineTo x="21538" y="0"/>
                <wp:lineTo x="0" y="0"/>
              </wp:wrapPolygon>
            </wp:wrapTight>
            <wp:docPr id="37" name="Obrázek 37" descr="Obsah obrázku text, interiér, stůl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ázek 37" descr="Obsah obrázku text, interiér, stůl, osoba&#10;&#10;Popis byl vytvořen automaticky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3460" cy="196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A78746" w14:textId="21281CDD" w:rsidR="005D3FAB" w:rsidRDefault="006526DA" w:rsidP="00771C83">
      <w:r w:rsidRPr="006526DA">
        <w:rPr>
          <w:noProof/>
        </w:rPr>
        <w:t xml:space="preserve"> </w:t>
      </w:r>
      <w:r w:rsidR="00417C8E" w:rsidRPr="00417C8E">
        <w:rPr>
          <w:noProof/>
        </w:rPr>
        <w:t xml:space="preserve"> </w:t>
      </w:r>
    </w:p>
    <w:p w14:paraId="22984576" w14:textId="4D54CF6E" w:rsidR="00771C83" w:rsidRDefault="00771C83" w:rsidP="00771C83"/>
    <w:p w14:paraId="3916E710" w14:textId="7631C51C" w:rsidR="005D3FAB" w:rsidRDefault="005D3FAB" w:rsidP="00771C83"/>
    <w:p w14:paraId="2DEC3291" w14:textId="42B7E1A2" w:rsidR="005D3FAB" w:rsidRDefault="005D3FAB" w:rsidP="00771C83"/>
    <w:p w14:paraId="23901D91" w14:textId="364DF36A" w:rsidR="002542B2" w:rsidRDefault="002542B2" w:rsidP="00771C83"/>
    <w:p w14:paraId="0767259F" w14:textId="604E6756" w:rsidR="002542B2" w:rsidRDefault="002542B2" w:rsidP="00771C83"/>
    <w:p w14:paraId="7295A624" w14:textId="5EA50B9B" w:rsidR="002542B2" w:rsidRDefault="002542B2" w:rsidP="00771C83"/>
    <w:p w14:paraId="79DFD6BE" w14:textId="70B315C0" w:rsidR="002542B2" w:rsidRDefault="002542B2" w:rsidP="00771C83"/>
    <w:p w14:paraId="3D46B8E7" w14:textId="6432B7CD" w:rsidR="002542B2" w:rsidRDefault="002542B2" w:rsidP="00771C83"/>
    <w:p w14:paraId="3B2AEC2E" w14:textId="7EB221EE" w:rsidR="002542B2" w:rsidRDefault="002542B2" w:rsidP="00771C83"/>
    <w:p w14:paraId="21F1F155" w14:textId="564D3CAB" w:rsidR="002542B2" w:rsidRDefault="002542B2" w:rsidP="00771C83"/>
    <w:p w14:paraId="4FBE7383" w14:textId="3283D0B6" w:rsidR="002542B2" w:rsidRDefault="002542B2" w:rsidP="00771C83"/>
    <w:p w14:paraId="05F99496" w14:textId="0611DB92" w:rsidR="00890D99" w:rsidRDefault="00890D99" w:rsidP="00890D99">
      <w:pPr>
        <w:pStyle w:val="Nadpis3"/>
      </w:pPr>
      <w:bookmarkStart w:id="8" w:name="_Toc117071938"/>
      <w:r>
        <w:t xml:space="preserve">Praktická cvičení s Lego </w:t>
      </w:r>
      <w:proofErr w:type="spellStart"/>
      <w:r>
        <w:t>WeDo</w:t>
      </w:r>
      <w:bookmarkEnd w:id="8"/>
      <w:proofErr w:type="spellEnd"/>
      <w:r>
        <w:t xml:space="preserve"> </w:t>
      </w:r>
    </w:p>
    <w:p w14:paraId="5B47C4F5" w14:textId="64EE7DC5" w:rsidR="00430AB7" w:rsidRDefault="00C8338B" w:rsidP="00D27C98">
      <w:pPr>
        <w:rPr>
          <w:i/>
          <w:iCs/>
        </w:rPr>
      </w:pPr>
      <w:r>
        <w:t xml:space="preserve">Vzhledem k tomu, že LEGO má poměrně dobře zpracované modely v rámci ovládacího programu </w:t>
      </w:r>
      <w:proofErr w:type="spellStart"/>
      <w:r>
        <w:t>WeDo</w:t>
      </w:r>
      <w:proofErr w:type="spellEnd"/>
      <w:r>
        <w:t xml:space="preserve"> 2.0, tak jsme se rozhodli vyzkoušet pou</w:t>
      </w:r>
      <w:r w:rsidR="00867C8D">
        <w:t>ze některé</w:t>
      </w:r>
      <w:r w:rsidR="00702077">
        <w:t xml:space="preserve"> </w:t>
      </w:r>
      <w:r w:rsidR="00E02D64">
        <w:t>manuály</w:t>
      </w:r>
      <w:r w:rsidR="00A97160">
        <w:t>,</w:t>
      </w:r>
      <w:r w:rsidR="00E02D64">
        <w:t xml:space="preserve"> abychom </w:t>
      </w:r>
      <w:r w:rsidR="00A97160">
        <w:t>získali</w:t>
      </w:r>
      <w:r w:rsidR="00E02D64">
        <w:t xml:space="preserve"> základní zkušenost. Následně jsme se </w:t>
      </w:r>
      <w:r w:rsidR="00A97160">
        <w:t>pustili do</w:t>
      </w:r>
      <w:r w:rsidR="00E02D64">
        <w:t xml:space="preserve"> vlastní tvorb</w:t>
      </w:r>
      <w:r w:rsidR="00A97160">
        <w:t>y</w:t>
      </w:r>
      <w:r w:rsidR="00E02D64">
        <w:t xml:space="preserve">. </w:t>
      </w:r>
      <w:r w:rsidR="00C552B6">
        <w:t>Většin</w:t>
      </w:r>
      <w:r w:rsidR="00FC7B05">
        <w:t>a</w:t>
      </w:r>
      <w:r w:rsidR="00C552B6">
        <w:t xml:space="preserve"> staveb</w:t>
      </w:r>
      <w:r w:rsidR="00A97160">
        <w:t xml:space="preserve"> z manuálu</w:t>
      </w:r>
      <w:r w:rsidR="00C552B6">
        <w:t xml:space="preserve"> se nám podařil</w:t>
      </w:r>
      <w:r w:rsidR="00FC7B05">
        <w:t>a</w:t>
      </w:r>
      <w:r w:rsidR="00C552B6">
        <w:t xml:space="preserve"> sestavit a uvést do provozu v</w:t>
      </w:r>
      <w:r w:rsidR="00E41DA3">
        <w:t xml:space="preserve"> čase výrazně </w:t>
      </w:r>
      <w:r w:rsidR="00A136A1">
        <w:t>kratším,</w:t>
      </w:r>
      <w:r w:rsidR="00E41DA3">
        <w:t xml:space="preserve"> než je jedna </w:t>
      </w:r>
      <w:r w:rsidR="00C552B6">
        <w:t>vyučovací hodin</w:t>
      </w:r>
      <w:r w:rsidR="00E41DA3">
        <w:t>a</w:t>
      </w:r>
      <w:r w:rsidR="00C552B6">
        <w:t xml:space="preserve">. </w:t>
      </w:r>
      <w:r w:rsidR="00E41DA3">
        <w:t xml:space="preserve">Je nutné podotknout, že naši experimentální žáci byli žáci 8. a 9. ročníků. Dovolujeme si tedy odhadnout, že </w:t>
      </w:r>
      <w:r w:rsidR="009E1704">
        <w:t xml:space="preserve">stavby mladším dětem budou trvat déle, ale pokud budou děti </w:t>
      </w:r>
      <w:r w:rsidR="0023361D">
        <w:t>pracovat</w:t>
      </w:r>
      <w:r w:rsidR="009E1704">
        <w:t xml:space="preserve"> ve dvojicích, tak by měly stavby</w:t>
      </w:r>
      <w:r w:rsidR="00A136A1">
        <w:t xml:space="preserve"> ve třídních podmínkách</w:t>
      </w:r>
      <w:r w:rsidR="009E1704">
        <w:t xml:space="preserve"> stihnout společně během jedné hodiny.</w:t>
      </w:r>
      <w:r w:rsidR="00A136A1">
        <w:t xml:space="preserve"> </w:t>
      </w:r>
      <w:r w:rsidR="00A136A1" w:rsidRPr="0089661C">
        <w:rPr>
          <w:i/>
          <w:iCs/>
        </w:rPr>
        <w:t xml:space="preserve">V době </w:t>
      </w:r>
      <w:r w:rsidR="0089661C">
        <w:rPr>
          <w:i/>
          <w:iCs/>
        </w:rPr>
        <w:t xml:space="preserve">uzavření škol </w:t>
      </w:r>
      <w:r w:rsidR="0023361D">
        <w:rPr>
          <w:i/>
          <w:iCs/>
        </w:rPr>
        <w:t>kvůli covidu-19</w:t>
      </w:r>
      <w:r w:rsidR="00A136A1" w:rsidRPr="0089661C">
        <w:rPr>
          <w:i/>
          <w:iCs/>
        </w:rPr>
        <w:t xml:space="preserve"> se nám podařilo spolupracovat s</w:t>
      </w:r>
      <w:r w:rsidR="008C108C" w:rsidRPr="0089661C">
        <w:rPr>
          <w:i/>
          <w:iCs/>
        </w:rPr>
        <w:t xml:space="preserve"> rodinnými příslušníky učitelů ve věku žáků 5. třídy. Čas na sestavení modelů byl u těchto dětí </w:t>
      </w:r>
      <w:r w:rsidR="0066667F" w:rsidRPr="0089661C">
        <w:rPr>
          <w:i/>
          <w:iCs/>
        </w:rPr>
        <w:t>rychlejší než předpokládan</w:t>
      </w:r>
      <w:r w:rsidR="0089661C">
        <w:rPr>
          <w:i/>
          <w:iCs/>
        </w:rPr>
        <w:t>ých 45 minut</w:t>
      </w:r>
      <w:r w:rsidR="0066667F" w:rsidRPr="0089661C">
        <w:rPr>
          <w:i/>
          <w:iCs/>
        </w:rPr>
        <w:t xml:space="preserve">, ale domníváme se, že tato rychlost byla </w:t>
      </w:r>
      <w:r w:rsidR="00FC7B05" w:rsidRPr="0089661C">
        <w:rPr>
          <w:i/>
          <w:iCs/>
        </w:rPr>
        <w:t xml:space="preserve">do velké míry </w:t>
      </w:r>
      <w:r w:rsidR="0066667F" w:rsidRPr="0089661C">
        <w:rPr>
          <w:i/>
          <w:iCs/>
        </w:rPr>
        <w:t xml:space="preserve">zapříčiněna </w:t>
      </w:r>
      <w:r w:rsidR="0089661C">
        <w:rPr>
          <w:i/>
          <w:iCs/>
        </w:rPr>
        <w:t xml:space="preserve">příjemnými </w:t>
      </w:r>
      <w:r w:rsidR="00FC7B05" w:rsidRPr="0089661C">
        <w:rPr>
          <w:i/>
          <w:iCs/>
        </w:rPr>
        <w:t xml:space="preserve">domácími podmínkami. </w:t>
      </w:r>
    </w:p>
    <w:p w14:paraId="4B9CBCF5" w14:textId="419A896F" w:rsidR="00430AB7" w:rsidRDefault="00430AB7">
      <w:pPr>
        <w:rPr>
          <w:i/>
          <w:iCs/>
        </w:rPr>
      </w:pPr>
    </w:p>
    <w:p w14:paraId="2686301A" w14:textId="77777777" w:rsidR="00A90BB8" w:rsidRDefault="00A90BB8">
      <w:pPr>
        <w:rPr>
          <w:i/>
          <w:iCs/>
        </w:rPr>
      </w:pPr>
    </w:p>
    <w:p w14:paraId="2E868CEA" w14:textId="5A23B86F" w:rsidR="00430AB7" w:rsidRDefault="00430AB7" w:rsidP="00061260">
      <w:pPr>
        <w:pStyle w:val="Odstavecseseznamem"/>
        <w:numPr>
          <w:ilvl w:val="0"/>
          <w:numId w:val="9"/>
        </w:numPr>
      </w:pPr>
      <w:r>
        <w:lastRenderedPageBreak/>
        <w:t xml:space="preserve">MODEL ŠNEK </w:t>
      </w:r>
      <w:r w:rsidR="0023361D">
        <w:t>–</w:t>
      </w:r>
      <w:r>
        <w:t xml:space="preserve"> </w:t>
      </w:r>
      <w:r w:rsidR="00BB6B51">
        <w:t xml:space="preserve">Světelné signály </w:t>
      </w:r>
      <w:r>
        <w:t>ve smyčce</w:t>
      </w:r>
    </w:p>
    <w:p w14:paraId="4B4B62A2" w14:textId="5AB55642" w:rsidR="0023361D" w:rsidRDefault="0023361D" w:rsidP="00430AB7">
      <w:r w:rsidRPr="00E427E9">
        <w:rPr>
          <w:noProof/>
        </w:rPr>
        <w:drawing>
          <wp:anchor distT="0" distB="0" distL="114300" distR="114300" simplePos="0" relativeHeight="251480576" behindDoc="0" locked="0" layoutInCell="1" allowOverlap="1" wp14:anchorId="7A9999D9" wp14:editId="62D076FA">
            <wp:simplePos x="0" y="0"/>
            <wp:positionH relativeFrom="margin">
              <wp:posOffset>3917950</wp:posOffset>
            </wp:positionH>
            <wp:positionV relativeFrom="paragraph">
              <wp:posOffset>1572895</wp:posOffset>
            </wp:positionV>
            <wp:extent cx="2065655" cy="930275"/>
            <wp:effectExtent l="0" t="0" r="0" b="3175"/>
            <wp:wrapSquare wrapText="bothSides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5655" cy="93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27E9" w:rsidRPr="00B07B45">
        <w:rPr>
          <w:noProof/>
        </w:rPr>
        <w:drawing>
          <wp:anchor distT="0" distB="0" distL="114300" distR="114300" simplePos="0" relativeHeight="251445760" behindDoc="1" locked="0" layoutInCell="1" allowOverlap="1" wp14:anchorId="2ECD12EC" wp14:editId="3A229AD2">
            <wp:simplePos x="0" y="0"/>
            <wp:positionH relativeFrom="margin">
              <wp:posOffset>-301708</wp:posOffset>
            </wp:positionH>
            <wp:positionV relativeFrom="paragraph">
              <wp:posOffset>1468065</wp:posOffset>
            </wp:positionV>
            <wp:extent cx="1669415" cy="1098550"/>
            <wp:effectExtent l="0" t="0" r="6985" b="6350"/>
            <wp:wrapTight wrapText="bothSides">
              <wp:wrapPolygon edited="0">
                <wp:start x="0" y="0"/>
                <wp:lineTo x="0" y="21350"/>
                <wp:lineTo x="21444" y="21350"/>
                <wp:lineTo x="21444" y="0"/>
                <wp:lineTo x="0" y="0"/>
              </wp:wrapPolygon>
            </wp:wrapTight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41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0AB7">
        <w:t xml:space="preserve">Podle návodu </w:t>
      </w:r>
      <w:r w:rsidR="00D434C5">
        <w:t xml:space="preserve">nebo </w:t>
      </w:r>
      <w:r w:rsidR="00430AB7">
        <w:t xml:space="preserve">vlastní fantazie děti sestaví jednoduchého šneka. Je možné využít manuál </w:t>
      </w:r>
      <w:proofErr w:type="spellStart"/>
      <w:r w:rsidR="00430AB7">
        <w:t>WeDo</w:t>
      </w:r>
      <w:proofErr w:type="spellEnd"/>
      <w:r w:rsidR="00430AB7">
        <w:t xml:space="preserve"> 2.0 obsažený v programu. </w:t>
      </w:r>
      <w:r w:rsidR="00D434C5">
        <w:t>Následně je potřeba kostku propojit s</w:t>
      </w:r>
      <w:r w:rsidR="00F1391E">
        <w:t> notebookem nebo tabletem pomocí Bluetooth technologie. Doporučujeme využít návod obsažený v</w:t>
      </w:r>
      <w:r w:rsidR="00B07B45">
        <w:t> softwaru. Následně sestavíme jednoduchý program, kdy za zelený troj</w:t>
      </w:r>
      <w:r w:rsidR="00CC3CEE">
        <w:t xml:space="preserve">úhelník přetahujeme další prvky. Skládáme tak za sebe jednotlivé příkazy. </w:t>
      </w:r>
      <w:r w:rsidR="00BA1B49">
        <w:t xml:space="preserve">Po přetažení barevné škály </w:t>
      </w:r>
      <w:proofErr w:type="gramStart"/>
      <w:r w:rsidR="00BA1B49">
        <w:t>vyskočí</w:t>
      </w:r>
      <w:proofErr w:type="gramEnd"/>
      <w:r w:rsidR="00BA1B49">
        <w:t xml:space="preserve"> možnost </w:t>
      </w:r>
      <w:r w:rsidR="00EE24C3">
        <w:t xml:space="preserve">vybrat si barvu, kterou bude dioda svítit. Do výběru barev se také dostaneme po kliknutí na číslo pod </w:t>
      </w:r>
      <w:r w:rsidR="00E427E9">
        <w:t xml:space="preserve">paletou barev. </w:t>
      </w:r>
      <w:r w:rsidR="00CC3CEE">
        <w:t xml:space="preserve">Šikovnější děti mohou využít smyčku a barvy šneka </w:t>
      </w:r>
      <w:r w:rsidR="00A93DBB">
        <w:t xml:space="preserve">se </w:t>
      </w:r>
      <w:r w:rsidR="00104869">
        <w:t xml:space="preserve">budou </w:t>
      </w:r>
      <w:r w:rsidR="00CC3CEE">
        <w:t xml:space="preserve">po odeslání </w:t>
      </w:r>
      <w:r w:rsidR="00104869">
        <w:t xml:space="preserve">do kostky opakovat v určeném množství.  </w:t>
      </w:r>
      <w:r w:rsidR="00E427E9">
        <w:t>Na obrázku je uvedeno 12 opakování.</w:t>
      </w:r>
    </w:p>
    <w:p w14:paraId="3B430E19" w14:textId="37FC076B" w:rsidR="00114618" w:rsidRDefault="0023361D" w:rsidP="00430AB7">
      <w:r w:rsidRPr="0001595B">
        <w:rPr>
          <w:noProof/>
        </w:rPr>
        <w:drawing>
          <wp:anchor distT="0" distB="0" distL="114300" distR="114300" simplePos="0" relativeHeight="251500032" behindDoc="1" locked="0" layoutInCell="1" allowOverlap="1" wp14:anchorId="75067DEB" wp14:editId="5687D442">
            <wp:simplePos x="0" y="0"/>
            <wp:positionH relativeFrom="column">
              <wp:posOffset>3146425</wp:posOffset>
            </wp:positionH>
            <wp:positionV relativeFrom="paragraph">
              <wp:posOffset>128693</wp:posOffset>
            </wp:positionV>
            <wp:extent cx="899795" cy="1041400"/>
            <wp:effectExtent l="0" t="0" r="0" b="6350"/>
            <wp:wrapSquare wrapText="bothSides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62B12">
        <w:rPr>
          <w:noProof/>
        </w:rPr>
        <w:drawing>
          <wp:anchor distT="0" distB="0" distL="114300" distR="114300" simplePos="0" relativeHeight="251470336" behindDoc="0" locked="0" layoutInCell="1" allowOverlap="1" wp14:anchorId="159B900C" wp14:editId="7D8FE7C3">
            <wp:simplePos x="0" y="0"/>
            <wp:positionH relativeFrom="column">
              <wp:posOffset>1563370</wp:posOffset>
            </wp:positionH>
            <wp:positionV relativeFrom="paragraph">
              <wp:posOffset>127846</wp:posOffset>
            </wp:positionV>
            <wp:extent cx="1391285" cy="1099185"/>
            <wp:effectExtent l="0" t="0" r="0" b="5715"/>
            <wp:wrapSquare wrapText="bothSides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285" cy="109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7B45">
        <w:br/>
      </w:r>
    </w:p>
    <w:p w14:paraId="4957920D" w14:textId="34599FEB" w:rsidR="00B07B45" w:rsidRDefault="0023361D" w:rsidP="00430AB7">
      <w:r w:rsidRPr="00114618">
        <w:rPr>
          <w:noProof/>
        </w:rPr>
        <w:drawing>
          <wp:anchor distT="0" distB="0" distL="114300" distR="114300" simplePos="0" relativeHeight="251337216" behindDoc="1" locked="0" layoutInCell="1" allowOverlap="1" wp14:anchorId="6FF076F3" wp14:editId="5BAFC31A">
            <wp:simplePos x="0" y="0"/>
            <wp:positionH relativeFrom="page">
              <wp:posOffset>4695825</wp:posOffset>
            </wp:positionH>
            <wp:positionV relativeFrom="paragraph">
              <wp:posOffset>312420</wp:posOffset>
            </wp:positionV>
            <wp:extent cx="1637665" cy="1270000"/>
            <wp:effectExtent l="0" t="0" r="635" b="6350"/>
            <wp:wrapTight wrapText="bothSides">
              <wp:wrapPolygon edited="0">
                <wp:start x="0" y="0"/>
                <wp:lineTo x="0" y="21384"/>
                <wp:lineTo x="21357" y="21384"/>
                <wp:lineTo x="21357" y="0"/>
                <wp:lineTo x="0" y="0"/>
              </wp:wrapPolygon>
            </wp:wrapTight>
            <wp:docPr id="31" name="Obrázek 31" descr="Obsah obrázku text, osoba, interiér, přenosný počítač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ázek 31" descr="Obsah obrázku text, osoba, interiér, přenosný počítač&#10;&#10;Popis byl vytvořen automaticky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33" r="20602"/>
                    <a:stretch/>
                  </pic:blipFill>
                  <pic:spPr bwMode="auto">
                    <a:xfrm>
                      <a:off x="0" y="0"/>
                      <a:ext cx="1637665" cy="127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1D">
        <w:rPr>
          <w:noProof/>
        </w:rPr>
        <w:drawing>
          <wp:anchor distT="0" distB="0" distL="114300" distR="114300" simplePos="0" relativeHeight="251317760" behindDoc="1" locked="0" layoutInCell="1" allowOverlap="1" wp14:anchorId="391635BD" wp14:editId="1A2D5134">
            <wp:simplePos x="0" y="0"/>
            <wp:positionH relativeFrom="column">
              <wp:posOffset>1859280</wp:posOffset>
            </wp:positionH>
            <wp:positionV relativeFrom="paragraph">
              <wp:posOffset>312420</wp:posOffset>
            </wp:positionV>
            <wp:extent cx="1836420" cy="1297305"/>
            <wp:effectExtent l="0" t="0" r="0" b="0"/>
            <wp:wrapTight wrapText="bothSides">
              <wp:wrapPolygon edited="0">
                <wp:start x="0" y="0"/>
                <wp:lineTo x="0" y="21251"/>
                <wp:lineTo x="21286" y="21251"/>
                <wp:lineTo x="21286" y="0"/>
                <wp:lineTo x="0" y="0"/>
              </wp:wrapPolygon>
            </wp:wrapTight>
            <wp:docPr id="30" name="Obrázek 30" descr="Obsah obrázku text, osoba, interiér, přenosný počítač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ázek 30" descr="Obsah obrázku text, osoba, interiér, přenosný počítač&#10;&#10;Popis byl vytvořen automaticky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612"/>
                    <a:stretch/>
                  </pic:blipFill>
                  <pic:spPr bwMode="auto">
                    <a:xfrm>
                      <a:off x="0" y="0"/>
                      <a:ext cx="1836420" cy="1297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2A6B">
        <w:rPr>
          <w:noProof/>
        </w:rPr>
        <w:drawing>
          <wp:anchor distT="0" distB="0" distL="114300" distR="114300" simplePos="0" relativeHeight="251429376" behindDoc="1" locked="0" layoutInCell="1" allowOverlap="1" wp14:anchorId="233672A1" wp14:editId="34B4C28E">
            <wp:simplePos x="0" y="0"/>
            <wp:positionH relativeFrom="margin">
              <wp:posOffset>0</wp:posOffset>
            </wp:positionH>
            <wp:positionV relativeFrom="paragraph">
              <wp:posOffset>313055</wp:posOffset>
            </wp:positionV>
            <wp:extent cx="1757045" cy="1296035"/>
            <wp:effectExtent l="0" t="0" r="0" b="0"/>
            <wp:wrapTight wrapText="bothSides">
              <wp:wrapPolygon edited="0">
                <wp:start x="0" y="0"/>
                <wp:lineTo x="0" y="21272"/>
                <wp:lineTo x="21311" y="21272"/>
                <wp:lineTo x="21311" y="0"/>
                <wp:lineTo x="0" y="0"/>
              </wp:wrapPolygon>
            </wp:wrapTight>
            <wp:docPr id="27" name="Obrázek 27" descr="Obsah obrázku text, stůl, interiér, patr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ázek 27" descr="Obsah obrázku text, stůl, interiér, patro&#10;&#10;Popis byl vytvořen automaticky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7045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001DE6" w14:textId="5EB0820C" w:rsidR="00274F8C" w:rsidRDefault="00274F8C" w:rsidP="00404A9D">
      <w:pPr>
        <w:pStyle w:val="Odstavecseseznamem"/>
      </w:pPr>
    </w:p>
    <w:p w14:paraId="7097F920" w14:textId="3FDBA6D0" w:rsidR="00061260" w:rsidRDefault="00404A9D" w:rsidP="00061260">
      <w:pPr>
        <w:pStyle w:val="Odstavecseseznamem"/>
        <w:numPr>
          <w:ilvl w:val="0"/>
          <w:numId w:val="9"/>
        </w:numPr>
      </w:pPr>
      <w:r>
        <w:t xml:space="preserve">Šnek se zvuky </w:t>
      </w:r>
      <w:r w:rsidR="003A168A">
        <w:t xml:space="preserve"> </w:t>
      </w:r>
    </w:p>
    <w:p w14:paraId="48A45456" w14:textId="680FFE5E" w:rsidR="00404A9D" w:rsidRDefault="00A90BB8" w:rsidP="00404A9D">
      <w:pPr>
        <w:ind w:left="360"/>
      </w:pPr>
      <w:r w:rsidRPr="00A90BB8">
        <w:rPr>
          <w:noProof/>
        </w:rPr>
        <w:drawing>
          <wp:anchor distT="0" distB="0" distL="114300" distR="114300" simplePos="0" relativeHeight="251503104" behindDoc="0" locked="0" layoutInCell="1" allowOverlap="1" wp14:anchorId="3AAB29E9" wp14:editId="13068886">
            <wp:simplePos x="0" y="0"/>
            <wp:positionH relativeFrom="column">
              <wp:posOffset>205105</wp:posOffset>
            </wp:positionH>
            <wp:positionV relativeFrom="paragraph">
              <wp:posOffset>668655</wp:posOffset>
            </wp:positionV>
            <wp:extent cx="5295265" cy="1668145"/>
            <wp:effectExtent l="0" t="0" r="635" b="8255"/>
            <wp:wrapSquare wrapText="bothSides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265" cy="1668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4A9D">
        <w:t>Stejným způsobem</w:t>
      </w:r>
      <w:r w:rsidR="003650E1">
        <w:t>, jak</w:t>
      </w:r>
      <w:r w:rsidR="0023361D">
        <w:t>o</w:t>
      </w:r>
      <w:r w:rsidR="003650E1">
        <w:t xml:space="preserve"> jsme měnili barvy, tak můžeme i nastavovat zvuk. </w:t>
      </w:r>
      <w:r w:rsidR="00C476BF">
        <w:t xml:space="preserve">Žáci mají za úkol zvolit alespoň dva zvuky, které budou následovat po každé barvě. </w:t>
      </w:r>
      <w:r>
        <w:t>Pozor</w:t>
      </w:r>
      <w:r w:rsidR="0023361D">
        <w:t>,</w:t>
      </w:r>
      <w:r>
        <w:t xml:space="preserve"> se spodní lištou výběru lze posouvat </w:t>
      </w:r>
      <w:r w:rsidR="0023361D">
        <w:t>do</w:t>
      </w:r>
      <w:r>
        <w:t>prav</w:t>
      </w:r>
      <w:r w:rsidR="0023361D">
        <w:t>a</w:t>
      </w:r>
      <w:r>
        <w:t xml:space="preserve"> a </w:t>
      </w:r>
      <w:r w:rsidR="0023361D">
        <w:t>doleva</w:t>
      </w:r>
      <w:r>
        <w:t xml:space="preserve">. </w:t>
      </w:r>
    </w:p>
    <w:p w14:paraId="06A5FD19" w14:textId="7ABA835C" w:rsidR="001153F9" w:rsidRDefault="003A168A" w:rsidP="00575594">
      <w:pPr>
        <w:pStyle w:val="Odstavecseseznamem"/>
        <w:numPr>
          <w:ilvl w:val="0"/>
          <w:numId w:val="9"/>
        </w:numPr>
      </w:pPr>
      <w:r>
        <w:lastRenderedPageBreak/>
        <w:t>Mlýn</w:t>
      </w:r>
      <w:r w:rsidR="001153F9">
        <w:t>/větrák</w:t>
      </w:r>
    </w:p>
    <w:p w14:paraId="657EE4CF" w14:textId="5CC10AB3" w:rsidR="001153F9" w:rsidRDefault="001153F9" w:rsidP="001153F9">
      <w:r>
        <w:t>Ke stavbě opět využijeme manuál</w:t>
      </w:r>
      <w:r w:rsidR="002E0F2A">
        <w:t xml:space="preserve"> LEGO </w:t>
      </w:r>
      <w:proofErr w:type="spellStart"/>
      <w:r w:rsidR="002E0F2A">
        <w:t>WeDo</w:t>
      </w:r>
      <w:proofErr w:type="spellEnd"/>
      <w:r w:rsidR="002E0F2A">
        <w:t xml:space="preserve"> 2.0</w:t>
      </w:r>
      <w:r>
        <w:t>. Následně s projektem pracujeme</w:t>
      </w:r>
      <w:r w:rsidR="002E0F2A">
        <w:t xml:space="preserve"> takto:  </w:t>
      </w:r>
      <w:r>
        <w:t xml:space="preserve"> </w:t>
      </w:r>
    </w:p>
    <w:p w14:paraId="10EE9968" w14:textId="14062CB0" w:rsidR="00116411" w:rsidRDefault="002E0F2A" w:rsidP="00116411">
      <w:pPr>
        <w:pStyle w:val="Odstavecseseznamem"/>
        <w:numPr>
          <w:ilvl w:val="1"/>
          <w:numId w:val="9"/>
        </w:numPr>
      </w:pPr>
      <w:r>
        <w:t>p</w:t>
      </w:r>
      <w:r w:rsidR="003A168A">
        <w:t>ohyb motorem</w:t>
      </w:r>
      <w:r w:rsidR="001A5E30">
        <w:t xml:space="preserve"> </w:t>
      </w:r>
      <w:r w:rsidR="0023361D">
        <w:t>–</w:t>
      </w:r>
      <w:r w:rsidR="00116411">
        <w:t xml:space="preserve"> v blokovém programování </w:t>
      </w:r>
      <w:r w:rsidR="007743AB">
        <w:t xml:space="preserve">přiřadíme nastavení motoru do řetězce. </w:t>
      </w:r>
      <w:r w:rsidR="0023361D">
        <w:t xml:space="preserve">Program je možné doplnit </w:t>
      </w:r>
      <w:r w:rsidR="00725B6F">
        <w:t>o barevnou signalizaci před spuštěním. Po přesunutí motoru nastavuji jeho rychlost otáčení</w:t>
      </w:r>
      <w:r w:rsidR="0023361D">
        <w:t>m</w:t>
      </w:r>
      <w:r w:rsidR="00725B6F">
        <w:t xml:space="preserve"> na číselné řadě od 1 do 9</w:t>
      </w:r>
      <w:r w:rsidR="0023361D">
        <w:t>.</w:t>
      </w:r>
    </w:p>
    <w:p w14:paraId="53B44618" w14:textId="072B9606" w:rsidR="00725B6F" w:rsidRDefault="00725B6F" w:rsidP="00725B6F">
      <w:pPr>
        <w:pStyle w:val="Odstavecseseznamem"/>
        <w:ind w:left="1440"/>
      </w:pPr>
      <w:r w:rsidRPr="00737992">
        <w:rPr>
          <w:noProof/>
        </w:rPr>
        <w:drawing>
          <wp:anchor distT="0" distB="0" distL="114300" distR="114300" simplePos="0" relativeHeight="251538944" behindDoc="1" locked="0" layoutInCell="1" allowOverlap="1" wp14:anchorId="3CF93B59" wp14:editId="560ED25F">
            <wp:simplePos x="0" y="0"/>
            <wp:positionH relativeFrom="column">
              <wp:posOffset>2121452</wp:posOffset>
            </wp:positionH>
            <wp:positionV relativeFrom="paragraph">
              <wp:posOffset>243813</wp:posOffset>
            </wp:positionV>
            <wp:extent cx="3212465" cy="1011555"/>
            <wp:effectExtent l="0" t="0" r="6985" b="0"/>
            <wp:wrapTight wrapText="bothSides">
              <wp:wrapPolygon edited="0">
                <wp:start x="0" y="0"/>
                <wp:lineTo x="0" y="21153"/>
                <wp:lineTo x="21519" y="21153"/>
                <wp:lineTo x="21519" y="0"/>
                <wp:lineTo x="0" y="0"/>
              </wp:wrapPolygon>
            </wp:wrapTight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2465" cy="1011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0E1D0B" w14:textId="4FE62A7F" w:rsidR="003A168A" w:rsidRDefault="00F81A7A" w:rsidP="001153F9">
      <w:pPr>
        <w:pStyle w:val="Odstavecseseznamem"/>
        <w:numPr>
          <w:ilvl w:val="1"/>
          <w:numId w:val="9"/>
        </w:numPr>
      </w:pPr>
      <w:r w:rsidRPr="003A168A">
        <w:rPr>
          <w:noProof/>
        </w:rPr>
        <w:drawing>
          <wp:anchor distT="0" distB="0" distL="114300" distR="114300" simplePos="0" relativeHeight="251519488" behindDoc="0" locked="0" layoutInCell="1" allowOverlap="1" wp14:anchorId="5CBDB093" wp14:editId="76C62849">
            <wp:simplePos x="0" y="0"/>
            <wp:positionH relativeFrom="margin">
              <wp:posOffset>293784</wp:posOffset>
            </wp:positionH>
            <wp:positionV relativeFrom="paragraph">
              <wp:posOffset>6958</wp:posOffset>
            </wp:positionV>
            <wp:extent cx="1772920" cy="1001395"/>
            <wp:effectExtent l="0" t="0" r="0" b="8255"/>
            <wp:wrapSquare wrapText="bothSides"/>
            <wp:docPr id="28" name="Obrázek 28" descr="Obsah obrázku text, interiér, stůl, přenosný počítač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ázek 28" descr="Obsah obrázku text, interiér, stůl, přenosný počítač&#10;&#10;Popis byl vytvořen automaticky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2920" cy="1001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0F2A">
        <w:t xml:space="preserve">bezpečnostní </w:t>
      </w:r>
      <w:r w:rsidR="0023361D">
        <w:t>mechanismus</w:t>
      </w:r>
      <w:r w:rsidR="002E0F2A">
        <w:t xml:space="preserve"> </w:t>
      </w:r>
      <w:r w:rsidR="0023361D">
        <w:t>–</w:t>
      </w:r>
      <w:r w:rsidR="002E0F2A">
        <w:t xml:space="preserve"> doplnění pro šikovnější děti</w:t>
      </w:r>
      <w:r w:rsidR="004F2EAD">
        <w:t>.</w:t>
      </w:r>
      <w:r w:rsidR="000A3A77">
        <w:t xml:space="preserve"> Senzor náklonu se zapojí </w:t>
      </w:r>
      <w:r w:rsidR="009A1241">
        <w:t xml:space="preserve">vedle motoru do hlavní kostky. Umístíme ho na pevnou část mlýnu za vrtuli. </w:t>
      </w:r>
      <w:r w:rsidR="008B5929">
        <w:t xml:space="preserve">Program pak bude vypadat takto: </w:t>
      </w:r>
    </w:p>
    <w:p w14:paraId="3EB2B7E0" w14:textId="06093627" w:rsidR="00A155A3" w:rsidRDefault="008B5929" w:rsidP="00AB5E28">
      <w:r w:rsidRPr="008B5929">
        <w:rPr>
          <w:noProof/>
        </w:rPr>
        <w:drawing>
          <wp:anchor distT="0" distB="0" distL="114300" distR="114300" simplePos="0" relativeHeight="251545088" behindDoc="1" locked="0" layoutInCell="1" allowOverlap="1" wp14:anchorId="5B439A06" wp14:editId="163D12B5">
            <wp:simplePos x="0" y="0"/>
            <wp:positionH relativeFrom="page">
              <wp:posOffset>1860550</wp:posOffset>
            </wp:positionH>
            <wp:positionV relativeFrom="paragraph">
              <wp:posOffset>8255</wp:posOffset>
            </wp:positionV>
            <wp:extent cx="3808730" cy="1282065"/>
            <wp:effectExtent l="0" t="0" r="1270" b="0"/>
            <wp:wrapTopAndBottom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730" cy="1282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9EBAC0" w14:textId="7649DECE" w:rsidR="002E0F2A" w:rsidRDefault="00AA226B" w:rsidP="001713B9">
      <w:pPr>
        <w:pStyle w:val="Odstavecseseznamem"/>
        <w:numPr>
          <w:ilvl w:val="0"/>
          <w:numId w:val="9"/>
        </w:numPr>
      </w:pPr>
      <w:r>
        <w:t xml:space="preserve">Satelit </w:t>
      </w:r>
      <w:r w:rsidR="00AB5E28">
        <w:t xml:space="preserve">– </w:t>
      </w:r>
      <w:r w:rsidR="00B402A3">
        <w:t xml:space="preserve">nastavení </w:t>
      </w:r>
      <w:r w:rsidR="00AB5E28">
        <w:t>pohyb</w:t>
      </w:r>
      <w:r w:rsidR="00B402A3">
        <w:t>u</w:t>
      </w:r>
      <w:r w:rsidR="00AB5E28">
        <w:t xml:space="preserve"> </w:t>
      </w:r>
      <w:r w:rsidR="002E0F2A">
        <w:t xml:space="preserve">motorem </w:t>
      </w:r>
      <w:r w:rsidR="00AB5E28">
        <w:t>vpřed a vzad</w:t>
      </w:r>
    </w:p>
    <w:p w14:paraId="065CD536" w14:textId="21A63621" w:rsidR="001713B9" w:rsidRDefault="001713B9" w:rsidP="001713B9">
      <w:pPr>
        <w:ind w:left="360"/>
      </w:pPr>
      <w:r>
        <w:t xml:space="preserve">Podle vlastní fantazie nebo podle návodu sestrojte jednoduchý satelit. Kolo na konci ramene bude sloužit k jeho otáčení </w:t>
      </w:r>
      <w:r w:rsidR="00B307D7">
        <w:t>okolo osy. Při práci s programem využijte oba směry otá</w:t>
      </w:r>
      <w:r w:rsidR="00123BA7">
        <w:t>č</w:t>
      </w:r>
      <w:r w:rsidR="00B307D7">
        <w:t>ení mo</w:t>
      </w:r>
      <w:r w:rsidR="00123BA7">
        <w:t xml:space="preserve">toru. </w:t>
      </w:r>
      <w:r w:rsidR="005634CE">
        <w:t xml:space="preserve">Mezi jednotlivé směry otáčení vložte dobu čekání. </w:t>
      </w:r>
    </w:p>
    <w:p w14:paraId="0C5AF60F" w14:textId="77777777" w:rsidR="00123BA7" w:rsidRDefault="00123BA7" w:rsidP="001713B9">
      <w:pPr>
        <w:ind w:left="360"/>
      </w:pPr>
    </w:p>
    <w:p w14:paraId="3B969040" w14:textId="3CA533A2" w:rsidR="00AA226B" w:rsidRDefault="0017630A" w:rsidP="00123BA7">
      <w:pPr>
        <w:pStyle w:val="Odstavecseseznamem"/>
        <w:rPr>
          <w:noProof/>
        </w:rPr>
      </w:pPr>
      <w:r w:rsidRPr="0017630A">
        <w:rPr>
          <w:noProof/>
        </w:rPr>
        <w:drawing>
          <wp:inline distT="0" distB="0" distL="0" distR="0" wp14:anchorId="45182CA3" wp14:editId="0B811749">
            <wp:extent cx="1518699" cy="1025029"/>
            <wp:effectExtent l="0" t="0" r="5715" b="3810"/>
            <wp:docPr id="32" name="Obrázek 32" descr="Obsah obrázku text, osoba, interiér, počítač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ázek 32" descr="Obsah obrázku text, osoba, interiér, počítač&#10;&#10;Popis byl vytvořen automaticky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518699" cy="1025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630A">
        <w:rPr>
          <w:noProof/>
        </w:rPr>
        <w:t xml:space="preserve"> </w:t>
      </w:r>
      <w:r w:rsidRPr="0017630A">
        <w:rPr>
          <w:noProof/>
        </w:rPr>
        <w:drawing>
          <wp:inline distT="0" distB="0" distL="0" distR="0" wp14:anchorId="3CC6125B" wp14:editId="4FF9171B">
            <wp:extent cx="1296063" cy="995190"/>
            <wp:effectExtent l="0" t="0" r="0" b="0"/>
            <wp:docPr id="33" name="Obrázek 33" descr="Obsah obrázku interiér, stůl, pracovní stůl, automa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ázek 33" descr="Obsah obrázku interiér, stůl, pracovní stůl, automat&#10;&#10;Popis byl vytvořen automaticky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310843" cy="1006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26A" w:rsidRPr="005F526A">
        <w:rPr>
          <w:noProof/>
        </w:rPr>
        <w:t xml:space="preserve"> </w:t>
      </w:r>
      <w:r w:rsidR="005F526A" w:rsidRPr="005F526A">
        <w:rPr>
          <w:noProof/>
        </w:rPr>
        <w:drawing>
          <wp:inline distT="0" distB="0" distL="0" distR="0" wp14:anchorId="5D45986A" wp14:editId="0B139560">
            <wp:extent cx="1408872" cy="1001864"/>
            <wp:effectExtent l="0" t="0" r="1270" b="8255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427960" cy="1015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5D68E" w14:textId="3F994B16" w:rsidR="00720525" w:rsidRDefault="00720525" w:rsidP="00123BA7">
      <w:pPr>
        <w:pStyle w:val="Odstavecseseznamem"/>
      </w:pPr>
      <w:r w:rsidRPr="00720525">
        <w:rPr>
          <w:noProof/>
        </w:rPr>
        <w:lastRenderedPageBreak/>
        <w:drawing>
          <wp:anchor distT="0" distB="0" distL="114300" distR="114300" simplePos="0" relativeHeight="251552256" behindDoc="0" locked="0" layoutInCell="1" allowOverlap="1" wp14:anchorId="67BA210B" wp14:editId="65689AE1">
            <wp:simplePos x="0" y="0"/>
            <wp:positionH relativeFrom="column">
              <wp:posOffset>459740</wp:posOffset>
            </wp:positionH>
            <wp:positionV relativeFrom="paragraph">
              <wp:posOffset>1270</wp:posOffset>
            </wp:positionV>
            <wp:extent cx="3055620" cy="985520"/>
            <wp:effectExtent l="0" t="0" r="0" b="5080"/>
            <wp:wrapTopAndBottom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620" cy="985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60A00" w14:textId="382A67D4" w:rsidR="003E734B" w:rsidRDefault="00557695" w:rsidP="003E734B">
      <w:pPr>
        <w:pStyle w:val="Odstavecseseznamem"/>
        <w:numPr>
          <w:ilvl w:val="0"/>
          <w:numId w:val="9"/>
        </w:numPr>
      </w:pPr>
      <w:r>
        <w:t>Autíčko</w:t>
      </w:r>
    </w:p>
    <w:p w14:paraId="543F4673" w14:textId="2EC96C4C" w:rsidR="003E734B" w:rsidRDefault="00E40562" w:rsidP="003E734B">
      <w:r w:rsidRPr="00E40562">
        <w:rPr>
          <w:noProof/>
        </w:rPr>
        <w:drawing>
          <wp:anchor distT="0" distB="0" distL="114300" distR="114300" simplePos="0" relativeHeight="251701760" behindDoc="0" locked="0" layoutInCell="1" allowOverlap="1" wp14:anchorId="576ACED1" wp14:editId="445C970A">
            <wp:simplePos x="0" y="0"/>
            <wp:positionH relativeFrom="margin">
              <wp:posOffset>4411345</wp:posOffset>
            </wp:positionH>
            <wp:positionV relativeFrom="paragraph">
              <wp:posOffset>2087245</wp:posOffset>
            </wp:positionV>
            <wp:extent cx="1531620" cy="1129030"/>
            <wp:effectExtent l="0" t="0" r="0" b="0"/>
            <wp:wrapTopAndBottom/>
            <wp:docPr id="60" name="Obrázek 60" descr="Obsah obrázku interiér, LEGO, hračka, zdoben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Obrázek 60" descr="Obsah obrázku interiér, LEGO, hračka, zdobené&#10;&#10;Popis byl vytvořen automaticky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1620" cy="1129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1F0A" w:rsidRPr="009A1F0A">
        <w:rPr>
          <w:noProof/>
        </w:rPr>
        <w:drawing>
          <wp:anchor distT="0" distB="0" distL="114300" distR="114300" simplePos="0" relativeHeight="251690496" behindDoc="0" locked="0" layoutInCell="1" allowOverlap="1" wp14:anchorId="6BD96C50" wp14:editId="10F904A0">
            <wp:simplePos x="0" y="0"/>
            <wp:positionH relativeFrom="column">
              <wp:posOffset>4379402</wp:posOffset>
            </wp:positionH>
            <wp:positionV relativeFrom="paragraph">
              <wp:posOffset>799272</wp:posOffset>
            </wp:positionV>
            <wp:extent cx="1939925" cy="1266190"/>
            <wp:effectExtent l="0" t="0" r="3175" b="0"/>
            <wp:wrapTopAndBottom/>
            <wp:docPr id="59" name="Obrázek 59" descr="Obsah obrázku interiér, hračka, ozubené ko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Obrázek 59" descr="Obsah obrázku interiér, hračka, ozubené kolo&#10;&#10;Popis byl vytvořen automaticky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9925" cy="1266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5225" w:rsidRPr="00855225">
        <w:rPr>
          <w:noProof/>
        </w:rPr>
        <w:drawing>
          <wp:anchor distT="0" distB="0" distL="114300" distR="114300" simplePos="0" relativeHeight="251674112" behindDoc="1" locked="0" layoutInCell="1" allowOverlap="1" wp14:anchorId="2952EEED" wp14:editId="35735A19">
            <wp:simplePos x="0" y="0"/>
            <wp:positionH relativeFrom="column">
              <wp:posOffset>2406319</wp:posOffset>
            </wp:positionH>
            <wp:positionV relativeFrom="paragraph">
              <wp:posOffset>766721</wp:posOffset>
            </wp:positionV>
            <wp:extent cx="1898650" cy="2202180"/>
            <wp:effectExtent l="0" t="0" r="6350" b="7620"/>
            <wp:wrapTopAndBottom/>
            <wp:docPr id="58" name="Obrázek 58" descr="Obsah obrázku LEGO, hrač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Obrázek 58" descr="Obsah obrázku LEGO, hračka&#10;&#10;Popis byl vytvořen automaticky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8650" cy="2202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5225" w:rsidRPr="00D96C49">
        <w:rPr>
          <w:noProof/>
        </w:rPr>
        <w:drawing>
          <wp:anchor distT="0" distB="0" distL="114300" distR="114300" simplePos="0" relativeHeight="251644416" behindDoc="1" locked="0" layoutInCell="1" allowOverlap="1" wp14:anchorId="7F973BB8" wp14:editId="683C90DC">
            <wp:simplePos x="0" y="0"/>
            <wp:positionH relativeFrom="column">
              <wp:posOffset>-645767</wp:posOffset>
            </wp:positionH>
            <wp:positionV relativeFrom="paragraph">
              <wp:posOffset>747671</wp:posOffset>
            </wp:positionV>
            <wp:extent cx="3025775" cy="2218055"/>
            <wp:effectExtent l="0" t="0" r="3175" b="0"/>
            <wp:wrapTopAndBottom/>
            <wp:docPr id="40" name="Obrázek 40" descr="Obsah obrázku text, interiér, přenosný počítač, elektroni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Obrázek 40" descr="Obsah obrázku text, interiér, přenosný počítač, elektronika&#10;&#10;Popis byl vytvořen automaticky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5775" cy="2218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734B">
        <w:t>Dle přiloženého snímku nebo dle vlastní fantazie sestrojte au</w:t>
      </w:r>
      <w:r w:rsidR="00C832EC">
        <w:t xml:space="preserve">tíčko, které bude mít poháněnou zadní nápravu. </w:t>
      </w:r>
      <w:r w:rsidR="00EC22B7">
        <w:t>K přenosu energie z motoru na kol</w:t>
      </w:r>
      <w:r w:rsidR="0023361D">
        <w:t>a</w:t>
      </w:r>
      <w:r w:rsidR="00EC22B7">
        <w:t xml:space="preserve"> využijte buď </w:t>
      </w:r>
      <w:r w:rsidR="00855225">
        <w:t xml:space="preserve">ozubených kol nebo gumiček. Vzory staveb najdete níže. </w:t>
      </w:r>
      <w:r w:rsidR="00182CD9">
        <w:t>Pro zajímavost v</w:t>
      </w:r>
      <w:r w:rsidR="00C90BDC">
        <w:t xml:space="preserve">pravo dole je pak vyžita technologie </w:t>
      </w:r>
      <w:proofErr w:type="spellStart"/>
      <w:r w:rsidR="00182CD9">
        <w:t>vyosených</w:t>
      </w:r>
      <w:proofErr w:type="spellEnd"/>
      <w:r w:rsidR="001B56FF">
        <w:t xml:space="preserve"> kol</w:t>
      </w:r>
      <w:r w:rsidR="00182CD9">
        <w:t xml:space="preserve"> – lepe uvidíte ve videu. </w:t>
      </w:r>
    </w:p>
    <w:p w14:paraId="29051D35" w14:textId="4D661E4A" w:rsidR="007A5CEB" w:rsidRDefault="00D96C49" w:rsidP="003E734B">
      <w:pPr>
        <w:rPr>
          <w:noProof/>
        </w:rPr>
      </w:pPr>
      <w:r w:rsidRPr="00D96C49">
        <w:rPr>
          <w:noProof/>
        </w:rPr>
        <w:t xml:space="preserve"> </w:t>
      </w:r>
      <w:r w:rsidR="00E40562">
        <w:rPr>
          <w:noProof/>
        </w:rPr>
        <w:t xml:space="preserve">Varianta s gumovým převodem: </w:t>
      </w:r>
    </w:p>
    <w:p w14:paraId="20D54682" w14:textId="5010BEA2" w:rsidR="00E40562" w:rsidRDefault="007C4304" w:rsidP="003E734B">
      <w:pPr>
        <w:rPr>
          <w:noProof/>
        </w:rPr>
      </w:pPr>
      <w:r w:rsidRPr="00EE0200">
        <w:rPr>
          <w:noProof/>
        </w:rPr>
        <w:drawing>
          <wp:anchor distT="0" distB="0" distL="114300" distR="114300" simplePos="0" relativeHeight="251894272" behindDoc="0" locked="0" layoutInCell="1" allowOverlap="1" wp14:anchorId="20F81A03" wp14:editId="7921FFB0">
            <wp:simplePos x="0" y="0"/>
            <wp:positionH relativeFrom="margin">
              <wp:posOffset>3834130</wp:posOffset>
            </wp:positionH>
            <wp:positionV relativeFrom="paragraph">
              <wp:posOffset>10795</wp:posOffset>
            </wp:positionV>
            <wp:extent cx="2400356" cy="1619250"/>
            <wp:effectExtent l="0" t="0" r="0" b="0"/>
            <wp:wrapNone/>
            <wp:docPr id="74" name="Obrázek 74" descr="Obsah obrázku hračka, LEGO, stop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Obrázek 74" descr="Obsah obrázku hračka, LEGO, stopy&#10;&#10;Popis byl vytvořen automaticky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412" cy="16192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F2D" w:rsidRPr="001C4F2D">
        <w:rPr>
          <w:noProof/>
        </w:rPr>
        <w:drawing>
          <wp:inline distT="0" distB="0" distL="0" distR="0" wp14:anchorId="22BFA4A0" wp14:editId="2EAC7791">
            <wp:extent cx="2170706" cy="1628149"/>
            <wp:effectExtent l="0" t="0" r="1270" b="0"/>
            <wp:docPr id="61" name="Obrázek 61" descr="Obsah obrázku interiér, patro, LEGO, hrač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Obrázek 61" descr="Obsah obrázku interiér, patro, LEGO, hračka&#10;&#10;Popis byl vytvořen automaticky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177709" cy="163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6422" w:rsidRPr="00586422">
        <w:rPr>
          <w:noProof/>
        </w:rPr>
        <w:t xml:space="preserve"> </w:t>
      </w:r>
      <w:r w:rsidR="00586422" w:rsidRPr="00586422">
        <w:rPr>
          <w:noProof/>
        </w:rPr>
        <w:drawing>
          <wp:inline distT="0" distB="0" distL="0" distR="0" wp14:anchorId="2134D35F" wp14:editId="39E0E686">
            <wp:extent cx="1428697" cy="1646914"/>
            <wp:effectExtent l="0" t="0" r="635" b="0"/>
            <wp:docPr id="62" name="Obrázek 62" descr="Obsah obrázku interiér, hračka, LEGO, patr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Obrázek 62" descr="Obsah obrázku interiér, hračka, LEGO, patro&#10;&#10;Popis byl vytvořen automaticky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428697" cy="164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200" w:rsidRPr="00EE0200">
        <w:rPr>
          <w:noProof/>
        </w:rPr>
        <w:t xml:space="preserve"> </w:t>
      </w:r>
    </w:p>
    <w:p w14:paraId="27759407" w14:textId="26E1FABA" w:rsidR="00E40562" w:rsidRDefault="00235EC9" w:rsidP="003E734B">
      <w:pPr>
        <w:rPr>
          <w:noProof/>
        </w:rPr>
      </w:pPr>
      <w:r w:rsidRPr="00145203">
        <w:rPr>
          <w:noProof/>
        </w:rPr>
        <w:drawing>
          <wp:anchor distT="0" distB="0" distL="114300" distR="114300" simplePos="0" relativeHeight="251919872" behindDoc="0" locked="0" layoutInCell="1" allowOverlap="1" wp14:anchorId="698EF71D" wp14:editId="465C70CF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666875" cy="1339215"/>
            <wp:effectExtent l="0" t="0" r="9525" b="0"/>
            <wp:wrapNone/>
            <wp:docPr id="77" name="Obrázek 77" descr="Obsah obrázku patro, bot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Obrázek 77" descr="Obsah obrázku patro, boty&#10;&#10;Popis byl vytvořen automaticky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339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84BC0" w:rsidRPr="00984BC0">
        <w:rPr>
          <w:noProof/>
        </w:rPr>
        <w:drawing>
          <wp:anchor distT="0" distB="0" distL="114300" distR="114300" simplePos="0" relativeHeight="251914752" behindDoc="0" locked="0" layoutInCell="1" allowOverlap="1" wp14:anchorId="6838CF12" wp14:editId="08DFAC8D">
            <wp:simplePos x="0" y="0"/>
            <wp:positionH relativeFrom="column">
              <wp:posOffset>3986530</wp:posOffset>
            </wp:positionH>
            <wp:positionV relativeFrom="paragraph">
              <wp:posOffset>12700</wp:posOffset>
            </wp:positionV>
            <wp:extent cx="2286000" cy="1491473"/>
            <wp:effectExtent l="0" t="0" r="0" b="0"/>
            <wp:wrapNone/>
            <wp:docPr id="76" name="Obrázek 76" descr="Obsah obrázku patro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Obrázek 76" descr="Obsah obrázku patro, interiér&#10;&#10;Popis byl vytvořen automaticky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491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E0200" w:rsidRPr="00C00BEF">
        <w:rPr>
          <w:noProof/>
        </w:rPr>
        <w:drawing>
          <wp:anchor distT="0" distB="0" distL="114300" distR="114300" simplePos="0" relativeHeight="251600384" behindDoc="1" locked="0" layoutInCell="1" allowOverlap="1" wp14:anchorId="2F5C08BA" wp14:editId="798FDF5A">
            <wp:simplePos x="0" y="0"/>
            <wp:positionH relativeFrom="margin">
              <wp:align>center</wp:align>
            </wp:positionH>
            <wp:positionV relativeFrom="paragraph">
              <wp:posOffset>12700</wp:posOffset>
            </wp:positionV>
            <wp:extent cx="1914525" cy="1001161"/>
            <wp:effectExtent l="0" t="0" r="0" b="8890"/>
            <wp:wrapNone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0011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E5BA1F" w14:textId="5F4F6374" w:rsidR="00586422" w:rsidRDefault="00586422" w:rsidP="003E734B">
      <w:pPr>
        <w:rPr>
          <w:noProof/>
        </w:rPr>
      </w:pPr>
    </w:p>
    <w:p w14:paraId="721B8D9D" w14:textId="77A2CE8D" w:rsidR="00586422" w:rsidRDefault="00586422" w:rsidP="003E734B">
      <w:pPr>
        <w:rPr>
          <w:noProof/>
        </w:rPr>
      </w:pPr>
    </w:p>
    <w:p w14:paraId="0A6E971B" w14:textId="6BA026A9" w:rsidR="00557695" w:rsidRDefault="00235EC9" w:rsidP="00575594">
      <w:pPr>
        <w:pStyle w:val="Odstavecseseznamem"/>
        <w:numPr>
          <w:ilvl w:val="0"/>
          <w:numId w:val="9"/>
        </w:numPr>
      </w:pPr>
      <w:r w:rsidRPr="007C4304">
        <w:rPr>
          <w:noProof/>
        </w:rPr>
        <w:lastRenderedPageBreak/>
        <w:drawing>
          <wp:anchor distT="0" distB="0" distL="114300" distR="114300" simplePos="0" relativeHeight="251907584" behindDoc="1" locked="0" layoutInCell="1" allowOverlap="1" wp14:anchorId="5E7BD23A" wp14:editId="648B7E2D">
            <wp:simplePos x="0" y="0"/>
            <wp:positionH relativeFrom="margin">
              <wp:posOffset>4196080</wp:posOffset>
            </wp:positionH>
            <wp:positionV relativeFrom="paragraph">
              <wp:posOffset>0</wp:posOffset>
            </wp:positionV>
            <wp:extent cx="1714500" cy="1317881"/>
            <wp:effectExtent l="0" t="0" r="0" b="0"/>
            <wp:wrapTight wrapText="bothSides">
              <wp:wrapPolygon edited="0">
                <wp:start x="0" y="0"/>
                <wp:lineTo x="0" y="21236"/>
                <wp:lineTo x="21360" y="21236"/>
                <wp:lineTo x="21360" y="0"/>
                <wp:lineTo x="0" y="0"/>
              </wp:wrapPolygon>
            </wp:wrapTight>
            <wp:docPr id="75" name="Obrázek 75" descr="Obsah obrázku text, interiér, patro, elektroni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Obrázek 75" descr="Obsah obrázku text, interiér, patro, elektronika&#10;&#10;Popis byl vytvořen automaticky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3178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7695">
        <w:t>Závody autíček</w:t>
      </w:r>
    </w:p>
    <w:p w14:paraId="5283202D" w14:textId="4E9E1FDD" w:rsidR="007275D3" w:rsidRDefault="00235EC9" w:rsidP="0015402A">
      <w:r w:rsidRPr="005A7E08">
        <w:rPr>
          <w:noProof/>
        </w:rPr>
        <w:drawing>
          <wp:anchor distT="0" distB="0" distL="114300" distR="114300" simplePos="0" relativeHeight="251728384" behindDoc="0" locked="0" layoutInCell="1" allowOverlap="1" wp14:anchorId="5BAA0470" wp14:editId="65DDE2B5">
            <wp:simplePos x="0" y="0"/>
            <wp:positionH relativeFrom="margin">
              <wp:posOffset>4234815</wp:posOffset>
            </wp:positionH>
            <wp:positionV relativeFrom="paragraph">
              <wp:posOffset>1064260</wp:posOffset>
            </wp:positionV>
            <wp:extent cx="1645920" cy="880745"/>
            <wp:effectExtent l="0" t="0" r="0" b="0"/>
            <wp:wrapSquare wrapText="bothSides"/>
            <wp:docPr id="64" name="Obrázek 64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Obrázek 64" descr="Obsah obrázku text&#10;&#10;Popis byl vytvořen automaticky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880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C609C">
        <w:rPr>
          <w:noProof/>
        </w:rPr>
        <w:drawing>
          <wp:anchor distT="0" distB="0" distL="114300" distR="114300" simplePos="0" relativeHeight="251762176" behindDoc="1" locked="0" layoutInCell="1" allowOverlap="1" wp14:anchorId="57474686" wp14:editId="71269096">
            <wp:simplePos x="0" y="0"/>
            <wp:positionH relativeFrom="margin">
              <wp:posOffset>4156075</wp:posOffset>
            </wp:positionH>
            <wp:positionV relativeFrom="paragraph">
              <wp:posOffset>1989455</wp:posOffset>
            </wp:positionV>
            <wp:extent cx="1852295" cy="1026795"/>
            <wp:effectExtent l="0" t="0" r="0" b="1905"/>
            <wp:wrapTight wrapText="bothSides">
              <wp:wrapPolygon edited="0">
                <wp:start x="0" y="0"/>
                <wp:lineTo x="0" y="21239"/>
                <wp:lineTo x="21326" y="21239"/>
                <wp:lineTo x="21326" y="0"/>
                <wp:lineTo x="0" y="0"/>
              </wp:wrapPolygon>
            </wp:wrapTight>
            <wp:docPr id="67" name="Obrázek 67" descr="Obsah obrázku hrač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Obrázek 67" descr="Obsah obrázku hračka&#10;&#10;Popis byl vytvořen automaticky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2295" cy="1026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9298B">
        <w:rPr>
          <w:noProof/>
        </w:rPr>
        <w:drawing>
          <wp:anchor distT="0" distB="0" distL="114300" distR="114300" simplePos="0" relativeHeight="251825664" behindDoc="0" locked="0" layoutInCell="1" allowOverlap="1" wp14:anchorId="7F01C237" wp14:editId="78680554">
            <wp:simplePos x="0" y="0"/>
            <wp:positionH relativeFrom="margin">
              <wp:align>center</wp:align>
            </wp:positionH>
            <wp:positionV relativeFrom="paragraph">
              <wp:posOffset>2006600</wp:posOffset>
            </wp:positionV>
            <wp:extent cx="2142490" cy="1040765"/>
            <wp:effectExtent l="0" t="0" r="0" b="6985"/>
            <wp:wrapTopAndBottom/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2490" cy="1040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26ACB">
        <w:rPr>
          <w:noProof/>
        </w:rPr>
        <w:drawing>
          <wp:anchor distT="0" distB="0" distL="114300" distR="114300" simplePos="0" relativeHeight="251801088" behindDoc="1" locked="0" layoutInCell="1" allowOverlap="1" wp14:anchorId="4587B265" wp14:editId="3F458457">
            <wp:simplePos x="0" y="0"/>
            <wp:positionH relativeFrom="margin">
              <wp:align>left</wp:align>
            </wp:positionH>
            <wp:positionV relativeFrom="paragraph">
              <wp:posOffset>2069465</wp:posOffset>
            </wp:positionV>
            <wp:extent cx="1645285" cy="977900"/>
            <wp:effectExtent l="0" t="0" r="0" b="0"/>
            <wp:wrapTight wrapText="bothSides">
              <wp:wrapPolygon edited="0">
                <wp:start x="0" y="0"/>
                <wp:lineTo x="0" y="21039"/>
                <wp:lineTo x="21258" y="21039"/>
                <wp:lineTo x="21258" y="0"/>
                <wp:lineTo x="0" y="0"/>
              </wp:wrapPolygon>
            </wp:wrapTight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285" cy="97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298B" w:rsidRPr="00F9298B">
        <w:t xml:space="preserve"> </w:t>
      </w:r>
      <w:r w:rsidR="007275D3">
        <w:t xml:space="preserve">Autíčka vyrobená v prvním bodě postavíme proti sobě na start. Měříme, které auto má lepší zrychlení a které dojede dále během časově omezené doby jízdy. Výsledky se pokusíme logicky odůvodnit a podle nabytých zkušeností se pokusíme sestavit nejlepší formu auta. </w:t>
      </w:r>
      <w:r w:rsidR="00C52ED0">
        <w:t xml:space="preserve">Vysvětlíme, že přenos energie pomocí </w:t>
      </w:r>
      <w:r w:rsidR="00B57872">
        <w:t>gumiček je více ztrátový. Dále poukážeme na rozložení váhy na vozidle. Propoj</w:t>
      </w:r>
      <w:r w:rsidR="0023361D">
        <w:t>íme</w:t>
      </w:r>
      <w:r w:rsidR="00B57872">
        <w:t xml:space="preserve"> tak fyziku s robotikou. Děti získávají možnost kriticky myslet a hledat řešení, které si během několika minut </w:t>
      </w:r>
      <w:r w:rsidR="0023361D">
        <w:t>dokážou</w:t>
      </w:r>
      <w:r w:rsidR="00B57872">
        <w:t xml:space="preserve"> samy otestovat. </w:t>
      </w:r>
      <w:r w:rsidR="005A7E08">
        <w:t xml:space="preserve">Je nutné pro všechna závodní vozidla vytvořit jednotný ovládací program. </w:t>
      </w:r>
    </w:p>
    <w:p w14:paraId="46A2F5BC" w14:textId="739FA61B" w:rsidR="00145203" w:rsidRDefault="00145203" w:rsidP="000C740A"/>
    <w:p w14:paraId="77A6B80A" w14:textId="725BCBB6" w:rsidR="00E43A91" w:rsidRDefault="00226ACB" w:rsidP="000C740A">
      <w:r w:rsidRPr="00226ACB">
        <w:t xml:space="preserve"> </w:t>
      </w:r>
      <w:r w:rsidR="00DC609C" w:rsidRPr="00DC609C">
        <w:rPr>
          <w:noProof/>
        </w:rPr>
        <w:t xml:space="preserve"> </w:t>
      </w:r>
    </w:p>
    <w:p w14:paraId="38DBDD94" w14:textId="1FF72CEE" w:rsidR="00552A39" w:rsidRDefault="00AA3E1A" w:rsidP="00575594">
      <w:pPr>
        <w:pStyle w:val="Odstavecseseznamem"/>
        <w:numPr>
          <w:ilvl w:val="0"/>
          <w:numId w:val="9"/>
        </w:numPr>
      </w:pPr>
      <w:r w:rsidRPr="00AA3E1A">
        <w:rPr>
          <w:noProof/>
        </w:rPr>
        <w:drawing>
          <wp:anchor distT="0" distB="0" distL="114300" distR="114300" simplePos="0" relativeHeight="251872768" behindDoc="1" locked="0" layoutInCell="1" allowOverlap="1" wp14:anchorId="69591B8B" wp14:editId="3E7B821C">
            <wp:simplePos x="0" y="0"/>
            <wp:positionH relativeFrom="margin">
              <wp:posOffset>3946525</wp:posOffset>
            </wp:positionH>
            <wp:positionV relativeFrom="paragraph">
              <wp:posOffset>247650</wp:posOffset>
            </wp:positionV>
            <wp:extent cx="2000250" cy="1114425"/>
            <wp:effectExtent l="0" t="0" r="0" b="9525"/>
            <wp:wrapTight wrapText="bothSides">
              <wp:wrapPolygon edited="0">
                <wp:start x="0" y="0"/>
                <wp:lineTo x="0" y="21415"/>
                <wp:lineTo x="21394" y="21415"/>
                <wp:lineTo x="21394" y="0"/>
                <wp:lineTo x="0" y="0"/>
              </wp:wrapPolygon>
            </wp:wrapTight>
            <wp:docPr id="73" name="Obrázek 73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Obrázek 73" descr="Obsah obrázku text&#10;&#10;Popis byl vytvořen automaticky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E7459">
        <w:t>Pohybový</w:t>
      </w:r>
      <w:r w:rsidR="00552A39">
        <w:t xml:space="preserve"> senzor</w:t>
      </w:r>
    </w:p>
    <w:p w14:paraId="3973E2E8" w14:textId="4A440C91" w:rsidR="000C740A" w:rsidRDefault="00AA3E1A" w:rsidP="000C740A">
      <w:r w:rsidRPr="00CB73B8">
        <w:rPr>
          <w:noProof/>
        </w:rPr>
        <w:drawing>
          <wp:anchor distT="0" distB="0" distL="114300" distR="114300" simplePos="0" relativeHeight="251854336" behindDoc="0" locked="0" layoutInCell="1" allowOverlap="1" wp14:anchorId="7599698D" wp14:editId="06BDF29D">
            <wp:simplePos x="0" y="0"/>
            <wp:positionH relativeFrom="column">
              <wp:posOffset>2548255</wp:posOffset>
            </wp:positionH>
            <wp:positionV relativeFrom="paragraph">
              <wp:posOffset>1123950</wp:posOffset>
            </wp:positionV>
            <wp:extent cx="1962150" cy="1814195"/>
            <wp:effectExtent l="0" t="0" r="0" b="0"/>
            <wp:wrapTopAndBottom/>
            <wp:docPr id="70" name="Obrázek 70" descr="Obsah obrázku text, elektroni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Obrázek 70" descr="Obsah obrázku text, elektronika&#10;&#10;Popis byl vytvořen automaticky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1814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81434">
        <w:rPr>
          <w:noProof/>
        </w:rPr>
        <w:drawing>
          <wp:anchor distT="0" distB="0" distL="114300" distR="114300" simplePos="0" relativeHeight="251841024" behindDoc="0" locked="0" layoutInCell="1" allowOverlap="1" wp14:anchorId="6E7B053C" wp14:editId="21E9A8C5">
            <wp:simplePos x="0" y="0"/>
            <wp:positionH relativeFrom="column">
              <wp:posOffset>-680720</wp:posOffset>
            </wp:positionH>
            <wp:positionV relativeFrom="paragraph">
              <wp:posOffset>1114425</wp:posOffset>
            </wp:positionV>
            <wp:extent cx="3128780" cy="1796995"/>
            <wp:effectExtent l="0" t="0" r="0" b="0"/>
            <wp:wrapTopAndBottom/>
            <wp:docPr id="38" name="Obrázek 38" descr="Obsah obrázku text, přenosný počítač, stůl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Obrázek 38" descr="Obsah obrázku text, přenosný počítač, stůl, interiér&#10;&#10;Popis byl vytvořen automaticky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8780" cy="1796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96E8C">
        <w:t xml:space="preserve">Pomocí vzoru v programu nebo podle vlastní fantazie vytvořte </w:t>
      </w:r>
      <w:r>
        <w:t>postavičku robota, který bude mít míst</w:t>
      </w:r>
      <w:r w:rsidR="003A772F">
        <w:t>o</w:t>
      </w:r>
      <w:r>
        <w:t xml:space="preserve"> očí v horní části těla připevněn </w:t>
      </w:r>
      <w:r w:rsidR="002741C7">
        <w:t xml:space="preserve">senzor pohybu. V momentě, kdy bude senzor zakrytý, tak se </w:t>
      </w:r>
      <w:r w:rsidR="00405296">
        <w:t xml:space="preserve">rozsvítí jiné světlo a </w:t>
      </w:r>
      <w:r w:rsidR="0023361D">
        <w:t>někteří</w:t>
      </w:r>
      <w:r w:rsidR="00405296">
        <w:t xml:space="preserve"> z Vás mohou naprogramovat i zaznění tónu. </w:t>
      </w:r>
      <w:r w:rsidR="003A772F">
        <w:t xml:space="preserve"> </w:t>
      </w:r>
    </w:p>
    <w:p w14:paraId="226B4C2F" w14:textId="61548542" w:rsidR="00AA3E1A" w:rsidRDefault="00182CD9" w:rsidP="0047307C">
      <w:pPr>
        <w:pStyle w:val="Odstavecseseznamem"/>
      </w:pPr>
      <w:r w:rsidRPr="002D21E1">
        <w:rPr>
          <w:noProof/>
        </w:rPr>
        <w:drawing>
          <wp:anchor distT="0" distB="0" distL="114300" distR="114300" simplePos="0" relativeHeight="251867648" behindDoc="0" locked="0" layoutInCell="1" allowOverlap="1" wp14:anchorId="78EAC5EC" wp14:editId="5F620D90">
            <wp:simplePos x="0" y="0"/>
            <wp:positionH relativeFrom="column">
              <wp:posOffset>4596130</wp:posOffset>
            </wp:positionH>
            <wp:positionV relativeFrom="paragraph">
              <wp:posOffset>217805</wp:posOffset>
            </wp:positionV>
            <wp:extent cx="1476375" cy="1794510"/>
            <wp:effectExtent l="0" t="0" r="9525" b="0"/>
            <wp:wrapNone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794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940CE4" w14:textId="77777777" w:rsidR="00AA3E1A" w:rsidRDefault="00AA3E1A" w:rsidP="0047307C">
      <w:pPr>
        <w:pStyle w:val="Odstavecseseznamem"/>
      </w:pPr>
    </w:p>
    <w:p w14:paraId="330C48EC" w14:textId="77777777" w:rsidR="007D1345" w:rsidRDefault="007D1345" w:rsidP="0047307C">
      <w:pPr>
        <w:pStyle w:val="Odstavecseseznamem"/>
      </w:pPr>
    </w:p>
    <w:p w14:paraId="7D33AEE5" w14:textId="77777777" w:rsidR="007D1345" w:rsidRDefault="007D1345" w:rsidP="0047307C">
      <w:pPr>
        <w:pStyle w:val="Odstavecseseznamem"/>
      </w:pPr>
    </w:p>
    <w:p w14:paraId="315D6DC0" w14:textId="30AE4376" w:rsidR="007D1345" w:rsidRDefault="00552A39" w:rsidP="002C61E9">
      <w:pPr>
        <w:pStyle w:val="Odstavecseseznamem"/>
        <w:numPr>
          <w:ilvl w:val="0"/>
          <w:numId w:val="9"/>
        </w:numPr>
      </w:pPr>
      <w:r>
        <w:lastRenderedPageBreak/>
        <w:t>Pojízdn</w:t>
      </w:r>
      <w:r w:rsidR="007D1345">
        <w:t>á helikoptéra</w:t>
      </w:r>
      <w:r w:rsidR="00865348">
        <w:t xml:space="preserve"> – nejvyšší obtížnost</w:t>
      </w:r>
    </w:p>
    <w:p w14:paraId="6FBA8101" w14:textId="0648D850" w:rsidR="00557695" w:rsidRDefault="005B2D93" w:rsidP="00405296">
      <w:r w:rsidRPr="005B2D93">
        <w:rPr>
          <w:noProof/>
        </w:rPr>
        <w:drawing>
          <wp:anchor distT="0" distB="0" distL="114300" distR="114300" simplePos="0" relativeHeight="251937280" behindDoc="0" locked="0" layoutInCell="1" allowOverlap="1" wp14:anchorId="5AEC4BE0" wp14:editId="37C32AB8">
            <wp:simplePos x="0" y="0"/>
            <wp:positionH relativeFrom="column">
              <wp:posOffset>2043430</wp:posOffset>
            </wp:positionH>
            <wp:positionV relativeFrom="paragraph">
              <wp:posOffset>935990</wp:posOffset>
            </wp:positionV>
            <wp:extent cx="2282190" cy="1533525"/>
            <wp:effectExtent l="0" t="0" r="3810" b="9525"/>
            <wp:wrapTopAndBottom/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219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1345">
        <w:rPr>
          <w:noProof/>
        </w:rPr>
        <w:drawing>
          <wp:anchor distT="0" distB="0" distL="114300" distR="114300" simplePos="0" relativeHeight="251930112" behindDoc="0" locked="0" layoutInCell="1" allowOverlap="1" wp14:anchorId="7452CDB1" wp14:editId="05C5F470">
            <wp:simplePos x="0" y="0"/>
            <wp:positionH relativeFrom="margin">
              <wp:align>left</wp:align>
            </wp:positionH>
            <wp:positionV relativeFrom="paragraph">
              <wp:posOffset>913765</wp:posOffset>
            </wp:positionV>
            <wp:extent cx="1733550" cy="1493520"/>
            <wp:effectExtent l="0" t="0" r="0" b="0"/>
            <wp:wrapTopAndBottom/>
            <wp:docPr id="78" name="Obrázek 78" descr="Obsah obrázku boty, stop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Obrázek 78" descr="Obsah obrázku boty, stopy&#10;&#10;Popis byl vytvořen automaticky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7681" cy="1497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5296">
        <w:t xml:space="preserve">V tomto případě kombinujeme </w:t>
      </w:r>
      <w:r w:rsidR="002C61E9">
        <w:t>převod gumovým řemenem s ozubeným kolem</w:t>
      </w:r>
      <w:r w:rsidR="0023361D">
        <w:t>,</w:t>
      </w:r>
      <w:r w:rsidR="002C61E9">
        <w:t xml:space="preserve"> na které </w:t>
      </w:r>
      <w:r w:rsidR="00865348">
        <w:t xml:space="preserve">je připevněna vrtule. </w:t>
      </w:r>
      <w:r w:rsidR="00552A39">
        <w:t xml:space="preserve"> </w:t>
      </w:r>
      <w:r w:rsidR="00865348">
        <w:t>Děti tak musí najít vlastní technické řešení</w:t>
      </w:r>
      <w:r w:rsidR="0023361D">
        <w:t>,</w:t>
      </w:r>
      <w:r w:rsidR="00865348">
        <w:t xml:space="preserve"> jak </w:t>
      </w:r>
      <w:r w:rsidR="0090799D">
        <w:t>upevnit vrtuli a zároveň zachovat její funkčnost a</w:t>
      </w:r>
      <w:r w:rsidR="0023361D">
        <w:t> </w:t>
      </w:r>
      <w:r w:rsidR="0090799D">
        <w:t xml:space="preserve">napojení na motor. </w:t>
      </w:r>
      <w:r w:rsidR="004A5F83">
        <w:t xml:space="preserve">Celá stavba má v druhém portu zapojen </w:t>
      </w:r>
      <w:r w:rsidR="00A94BD8">
        <w:t>vzdálenostní senzor, který s autem začne couvat od překážky. Lépe je situace vidět ve videu.</w:t>
      </w:r>
    </w:p>
    <w:p w14:paraId="38B16272" w14:textId="113414CA" w:rsidR="006C111B" w:rsidRPr="006C111B" w:rsidRDefault="006C111B" w:rsidP="006C111B"/>
    <w:p w14:paraId="3F3D262C" w14:textId="6CFA304D" w:rsidR="003D753E" w:rsidRDefault="00BA0D97" w:rsidP="0023361D">
      <w:pPr>
        <w:ind w:firstLine="708"/>
      </w:pPr>
      <w:r>
        <w:t xml:space="preserve">Celkově lze </w:t>
      </w:r>
      <w:proofErr w:type="gramStart"/>
      <w:r>
        <w:t>říci</w:t>
      </w:r>
      <w:proofErr w:type="gramEnd"/>
      <w:r>
        <w:t xml:space="preserve">, že LEGO </w:t>
      </w:r>
      <w:proofErr w:type="spellStart"/>
      <w:r>
        <w:t>WeDo</w:t>
      </w:r>
      <w:proofErr w:type="spellEnd"/>
      <w:r>
        <w:t xml:space="preserve"> splnilo naše očekávání</w:t>
      </w:r>
      <w:r w:rsidR="00675C62">
        <w:t xml:space="preserve"> a jsme rádi, že s ním můžeme pracovat. Žáci pracují na své technické kreativitě a zároveň musí dodržovat fyzikální zákony, které uvádí do praxe. </w:t>
      </w:r>
      <w:r w:rsidR="001B1E9F">
        <w:t xml:space="preserve">Díky propojení přes Bluetooth jsme byli schopni realizovat programování i v době distanční výuky, což bylo samo o sobě poměrně zajímavé. Pro úplnost přikládám několik fotek stavebnice LEGO </w:t>
      </w:r>
      <w:proofErr w:type="spellStart"/>
      <w:r w:rsidR="001B1E9F">
        <w:t>Spike</w:t>
      </w:r>
      <w:proofErr w:type="spellEnd"/>
      <w:r w:rsidR="001B1E9F">
        <w:t xml:space="preserve">, která aktuálně nahrazuje </w:t>
      </w:r>
      <w:proofErr w:type="spellStart"/>
      <w:r w:rsidR="001B1E9F">
        <w:t>WeDo</w:t>
      </w:r>
      <w:proofErr w:type="spellEnd"/>
      <w:r w:rsidR="001B1E9F">
        <w:t xml:space="preserve">. Robot je schopen jízdy po čáře, </w:t>
      </w:r>
      <w:r w:rsidR="0023361D">
        <w:t>a to</w:t>
      </w:r>
      <w:r w:rsidR="001B1E9F">
        <w:t xml:space="preserve"> za předpokladu, že použijete další senzor z druhé stavebnice. Programování v blocích se více podobá EV3</w:t>
      </w:r>
      <w:r w:rsidR="0023361D">
        <w:t>,</w:t>
      </w:r>
      <w:r w:rsidR="001B1E9F">
        <w:t xml:space="preserve"> </w:t>
      </w:r>
      <w:proofErr w:type="spellStart"/>
      <w:r w:rsidR="001B1E9F">
        <w:t>Smart</w:t>
      </w:r>
      <w:r w:rsidR="00B519F4">
        <w:t>h</w:t>
      </w:r>
      <w:r w:rsidR="001B1E9F">
        <w:t>ub</w:t>
      </w:r>
      <w:proofErr w:type="spellEnd"/>
      <w:r w:rsidR="001B1E9F">
        <w:t xml:space="preserve"> má </w:t>
      </w:r>
      <w:r w:rsidR="0023361D">
        <w:t>dokonce</w:t>
      </w:r>
      <w:r w:rsidR="001B1E9F">
        <w:t xml:space="preserve"> stejný tvar</w:t>
      </w:r>
      <w:r w:rsidR="00C239C6">
        <w:t>. Disp</w:t>
      </w:r>
      <w:r w:rsidR="0023361D">
        <w:t>lej</w:t>
      </w:r>
      <w:r w:rsidR="00C239C6">
        <w:t xml:space="preserve"> funguje poněkud jinak. </w:t>
      </w:r>
      <w:r w:rsidR="00A74EF3">
        <w:t>Ovšem většina námi uvedených staveb lze realizovat i s touto stavebnicí.</w:t>
      </w:r>
    </w:p>
    <w:p w14:paraId="0C926D6D" w14:textId="57D2F9ED" w:rsidR="001B1E9F" w:rsidRDefault="002A45D5" w:rsidP="006448E2">
      <w:pPr>
        <w:rPr>
          <w:noProof/>
        </w:rPr>
      </w:pPr>
      <w:r w:rsidRPr="002A45D5">
        <w:rPr>
          <w:noProof/>
        </w:rPr>
        <w:drawing>
          <wp:anchor distT="0" distB="0" distL="114300" distR="114300" simplePos="0" relativeHeight="252160512" behindDoc="0" locked="0" layoutInCell="1" allowOverlap="1" wp14:anchorId="669A0535" wp14:editId="2DAFFBBE">
            <wp:simplePos x="0" y="0"/>
            <wp:positionH relativeFrom="column">
              <wp:posOffset>4415155</wp:posOffset>
            </wp:positionH>
            <wp:positionV relativeFrom="paragraph">
              <wp:posOffset>160020</wp:posOffset>
            </wp:positionV>
            <wp:extent cx="1676400" cy="894715"/>
            <wp:effectExtent l="0" t="0" r="0" b="635"/>
            <wp:wrapNone/>
            <wp:docPr id="90" name="Obrázek 90" descr="Obsah obrázku stůl, interiér, patro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Obrázek 90" descr="Obsah obrázku stůl, interiér, patro, osoba&#10;&#10;Popis byl vytvořen automaticky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894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B1E9F" w:rsidRPr="001B1E9F">
        <w:rPr>
          <w:noProof/>
        </w:rPr>
        <w:drawing>
          <wp:inline distT="0" distB="0" distL="0" distR="0" wp14:anchorId="52CA03A6" wp14:editId="58E402DD">
            <wp:extent cx="1106487" cy="885825"/>
            <wp:effectExtent l="0" t="0" r="0" b="0"/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111836" cy="89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2EC8" w:rsidRPr="00A02EC8">
        <w:rPr>
          <w:noProof/>
        </w:rPr>
        <w:t xml:space="preserve"> </w:t>
      </w:r>
      <w:r w:rsidR="00A02EC8" w:rsidRPr="00A02EC8">
        <w:rPr>
          <w:noProof/>
        </w:rPr>
        <w:drawing>
          <wp:inline distT="0" distB="0" distL="0" distR="0" wp14:anchorId="147791EE" wp14:editId="25E3961C">
            <wp:extent cx="1619250" cy="898749"/>
            <wp:effectExtent l="0" t="0" r="0" b="0"/>
            <wp:docPr id="82" name="Obrázek 82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Obrázek 82" descr="Obsah obrázku text&#10;&#10;Popis byl vytvořen automaticky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635098" cy="90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0911" w:rsidRPr="004A0911">
        <w:rPr>
          <w:noProof/>
        </w:rPr>
        <w:drawing>
          <wp:inline distT="0" distB="0" distL="0" distR="0" wp14:anchorId="7FE5F085" wp14:editId="648739BA">
            <wp:extent cx="1504950" cy="1021560"/>
            <wp:effectExtent l="0" t="0" r="0" b="7620"/>
            <wp:docPr id="83" name="Obrázek 83" descr="Obsah obrázku LEGO, interiér, hrač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Obrázek 83" descr="Obsah obrázku LEGO, interiér, hračka&#10;&#10;Popis byl vytvořen automaticky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520290" cy="1031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45D5">
        <w:rPr>
          <w:noProof/>
        </w:rPr>
        <w:t xml:space="preserve"> </w:t>
      </w:r>
    </w:p>
    <w:p w14:paraId="52A0ECDF" w14:textId="31E9218F" w:rsidR="006F7B6D" w:rsidRDefault="006F7B6D" w:rsidP="006448E2">
      <w:pPr>
        <w:rPr>
          <w:noProof/>
        </w:rPr>
      </w:pPr>
    </w:p>
    <w:p w14:paraId="1C4795C2" w14:textId="77777777" w:rsidR="006F7B6D" w:rsidRDefault="006F7B6D" w:rsidP="006448E2">
      <w:pPr>
        <w:rPr>
          <w:noProof/>
        </w:rPr>
      </w:pPr>
    </w:p>
    <w:p w14:paraId="61CE3E93" w14:textId="77777777" w:rsidR="006F7B6D" w:rsidRDefault="006F7B6D" w:rsidP="006448E2">
      <w:pPr>
        <w:rPr>
          <w:noProof/>
        </w:rPr>
      </w:pPr>
    </w:p>
    <w:p w14:paraId="1B02946C" w14:textId="77777777" w:rsidR="006F7B6D" w:rsidRDefault="006F7B6D" w:rsidP="006448E2">
      <w:pPr>
        <w:rPr>
          <w:noProof/>
        </w:rPr>
      </w:pPr>
    </w:p>
    <w:p w14:paraId="1AA6EEDF" w14:textId="77777777" w:rsidR="006F7B6D" w:rsidRDefault="006F7B6D" w:rsidP="006448E2">
      <w:pPr>
        <w:rPr>
          <w:noProof/>
        </w:rPr>
      </w:pPr>
    </w:p>
    <w:p w14:paraId="45713C59" w14:textId="77777777" w:rsidR="006F7B6D" w:rsidRDefault="006F7B6D" w:rsidP="006448E2">
      <w:pPr>
        <w:rPr>
          <w:noProof/>
        </w:rPr>
      </w:pPr>
    </w:p>
    <w:p w14:paraId="4E72D084" w14:textId="77777777" w:rsidR="006F7B6D" w:rsidRDefault="006F7B6D" w:rsidP="006448E2">
      <w:pPr>
        <w:rPr>
          <w:noProof/>
        </w:rPr>
      </w:pPr>
    </w:p>
    <w:p w14:paraId="64CBD0ED" w14:textId="77777777" w:rsidR="00E54B4E" w:rsidRDefault="006F7B6D" w:rsidP="006F7B6D">
      <w:pPr>
        <w:pStyle w:val="Nadpis1"/>
      </w:pPr>
      <w:bookmarkStart w:id="9" w:name="_Toc117071939"/>
      <w:r>
        <w:lastRenderedPageBreak/>
        <w:t>Robotika pro 8. a 9. třídu</w:t>
      </w:r>
      <w:bookmarkEnd w:id="9"/>
    </w:p>
    <w:p w14:paraId="19BA5F2B" w14:textId="5B5EAF69" w:rsidR="006F7B6D" w:rsidRDefault="00E54B4E" w:rsidP="00E54B4E">
      <w:r>
        <w:t xml:space="preserve">Předchozí kapitola pracovala s již pokročilejším robotem jménem Lego </w:t>
      </w:r>
      <w:proofErr w:type="spellStart"/>
      <w:r>
        <w:t>WeDo</w:t>
      </w:r>
      <w:proofErr w:type="spellEnd"/>
      <w:r>
        <w:t xml:space="preserve"> 2.0</w:t>
      </w:r>
      <w:r w:rsidR="005830E4">
        <w:t>.</w:t>
      </w:r>
      <w:r>
        <w:t xml:space="preserve"> </w:t>
      </w:r>
      <w:r w:rsidR="005830E4">
        <w:t>N</w:t>
      </w:r>
      <w:r>
        <w:t>yní se přesuneme ještě dále, přesněji k</w:t>
      </w:r>
      <w:r w:rsidR="00636EF8">
        <w:t xml:space="preserve"> robotické stavebnici LEGO EV3. Tuto posloupnost jsme volili na základě </w:t>
      </w:r>
      <w:r w:rsidR="00EE4CA7">
        <w:t>očekávané náročnosti práce s LEGO EV3</w:t>
      </w:r>
      <w:r w:rsidR="00DF6B3F">
        <w:t xml:space="preserve">. Pracovali jsme převážně s vlastní fantazií. Naším cílem nebylo slepě kopírovat a jen zkoušet již vymyšlené </w:t>
      </w:r>
      <w:r w:rsidR="00FE1031">
        <w:t>roboty. Cílem bylo a je vytvořit náměty, které lze realizovat poměrně jednoduše v rámci běžné hodiny informatiky</w:t>
      </w:r>
      <w:r w:rsidR="00B52507">
        <w:t>.</w:t>
      </w:r>
    </w:p>
    <w:p w14:paraId="31D7F390" w14:textId="4E5B4004" w:rsidR="003D753E" w:rsidRDefault="003D753E" w:rsidP="00E1329B">
      <w:pPr>
        <w:pStyle w:val="Nadpis2"/>
        <w:jc w:val="left"/>
      </w:pPr>
      <w:bookmarkStart w:id="10" w:name="_Toc117071940"/>
      <w:r>
        <w:t xml:space="preserve">Lego – EV3 </w:t>
      </w:r>
      <w:proofErr w:type="spellStart"/>
      <w:r>
        <w:t>Classroom</w:t>
      </w:r>
      <w:bookmarkEnd w:id="10"/>
      <w:proofErr w:type="spellEnd"/>
      <w:r>
        <w:t xml:space="preserve"> </w:t>
      </w:r>
    </w:p>
    <w:p w14:paraId="25C9FEA7" w14:textId="5A7C45C1" w:rsidR="00F61C80" w:rsidRDefault="00721E18" w:rsidP="00F61C80">
      <w:r>
        <w:t xml:space="preserve">Jedná se o nejpokročilejší variantu LEGO robotické stavebnice. V základním balení je </w:t>
      </w:r>
      <w:proofErr w:type="spellStart"/>
      <w:r w:rsidR="00F7241D">
        <w:t>SmartBrick</w:t>
      </w:r>
      <w:proofErr w:type="spellEnd"/>
      <w:r w:rsidR="00F7241D">
        <w:t xml:space="preserve"> – </w:t>
      </w:r>
      <w:r>
        <w:t>kostka</w:t>
      </w:r>
      <w:r w:rsidR="00F7241D">
        <w:t xml:space="preserve"> obsahující řídící jednotku. </w:t>
      </w:r>
      <w:r w:rsidR="00652E90">
        <w:t>Dále tři motory, dva tlačítkové spínače</w:t>
      </w:r>
      <w:r w:rsidR="002B66B1">
        <w:t xml:space="preserve">, senzor barvy, senzor vzdálenosti a senzor pohybu. </w:t>
      </w:r>
      <w:r w:rsidR="00BF09D7">
        <w:t xml:space="preserve">Celé balení je uloženo ve dvoupatrové krabici, přičemž v hodní části najdeme pořadač na součástky. Součástí naše balení je také nabíjecí baterie, která z pravidla </w:t>
      </w:r>
      <w:proofErr w:type="gramStart"/>
      <w:r w:rsidR="00BF09D7">
        <w:t>vydrží</w:t>
      </w:r>
      <w:proofErr w:type="gramEnd"/>
      <w:r w:rsidR="00BF09D7">
        <w:t xml:space="preserve"> několik dní používání.  </w:t>
      </w:r>
    </w:p>
    <w:p w14:paraId="70ECCB9F" w14:textId="1FF54E7B" w:rsidR="00E1329B" w:rsidRDefault="00E1329B" w:rsidP="00E1329B">
      <w:pPr>
        <w:pStyle w:val="Nadpis3"/>
      </w:pPr>
      <w:bookmarkStart w:id="11" w:name="_Toc117071941"/>
      <w:r>
        <w:t>Je dobré vědět</w:t>
      </w:r>
      <w:bookmarkEnd w:id="11"/>
    </w:p>
    <w:p w14:paraId="44A7A39E" w14:textId="1887F386" w:rsidR="003D753E" w:rsidRDefault="00BF09D7" w:rsidP="002C359B">
      <w:proofErr w:type="spellStart"/>
      <w:r>
        <w:t>SmartBrick</w:t>
      </w:r>
      <w:proofErr w:type="spellEnd"/>
      <w:r>
        <w:t xml:space="preserve"> umožňuje také ovládání čistě pomocí tlačítek, tudíž jej nepotřebujete připojovat k PC, tabletu nebo notebooku. Bohužel se tímto úkonem omezujete pouze na nejjednodušší </w:t>
      </w:r>
      <w:r w:rsidR="00B1345C">
        <w:t xml:space="preserve">řízení motorů. Ukázku tohoto řízení naleznete ve videu. </w:t>
      </w:r>
      <w:r w:rsidR="003E51AF">
        <w:t xml:space="preserve">Dále je také dobré vědět, že v případě, kdy </w:t>
      </w:r>
      <w:r w:rsidR="005830E4">
        <w:t>probíhá výuka například</w:t>
      </w:r>
      <w:r w:rsidR="003E51AF">
        <w:t xml:space="preserve"> distančn</w:t>
      </w:r>
      <w:r w:rsidR="005830E4">
        <w:t>ě</w:t>
      </w:r>
      <w:r w:rsidR="003E51AF">
        <w:t xml:space="preserve">, tak můžete žákům </w:t>
      </w:r>
      <w:r w:rsidR="0075652A">
        <w:t xml:space="preserve">umožnit řízení Vašich školních notebooků přímo z domova prostřednictvím instalované aplikace MS Teams. Žáci tak v době distanční výuky programovali </w:t>
      </w:r>
      <w:r w:rsidR="00EA48B4">
        <w:t xml:space="preserve">přes „vzdálenou plochu“ na školním notebooku, který byl spárován s jedním z robotů. Mohli jsme tak pořádat turnaje o zneškodnění nepřítele nebo nejlepší taneční kreaci, která </w:t>
      </w:r>
      <w:r w:rsidR="00362DB5">
        <w:t>trvá</w:t>
      </w:r>
      <w:r w:rsidR="00EA48B4">
        <w:t xml:space="preserve"> přesně 23 sekund.</w:t>
      </w:r>
      <w:r w:rsidR="00F533A1">
        <w:t xml:space="preserve"> </w:t>
      </w:r>
      <w:r w:rsidR="002C359B">
        <w:t xml:space="preserve">Díky tomuto řešení došlo na propojení dvou pro školu důležitých projektů, kterými jsou </w:t>
      </w:r>
      <w:proofErr w:type="spellStart"/>
      <w:r w:rsidR="002C359B">
        <w:t>DigiMe</w:t>
      </w:r>
      <w:proofErr w:type="spellEnd"/>
      <w:r w:rsidR="002C359B">
        <w:t xml:space="preserve"> a Šablony II. </w:t>
      </w:r>
    </w:p>
    <w:p w14:paraId="38A613F8" w14:textId="4C356C9D" w:rsidR="00E1329B" w:rsidRDefault="00E1329B" w:rsidP="00E1329B">
      <w:pPr>
        <w:pStyle w:val="Nadpis3"/>
      </w:pPr>
      <w:bookmarkStart w:id="12" w:name="_Toc117071942"/>
      <w:r>
        <w:t>Praktická cvičení</w:t>
      </w:r>
      <w:bookmarkEnd w:id="12"/>
      <w:r>
        <w:t xml:space="preserve"> </w:t>
      </w:r>
    </w:p>
    <w:p w14:paraId="2B367577" w14:textId="4396C287" w:rsidR="002F1A74" w:rsidRDefault="002C359B" w:rsidP="002C359B">
      <w:r>
        <w:t xml:space="preserve">Lego EV3 je vhodné mít v počtu jednoho kusu do dvojice. V našem případě jsme </w:t>
      </w:r>
      <w:r w:rsidR="00150201">
        <w:t>si práci vždy rozdělili. Jeden z dvojice se začal věnovat programování a druhý stavěl. Většinou takto spolupráce začala, ale protože vývoj nelze efektivně vést pouze na poli teoretickém, tak i samotní žáci nedodržovali předem definované role</w:t>
      </w:r>
      <w:r w:rsidR="00362DB5">
        <w:t xml:space="preserve"> a </w:t>
      </w:r>
      <w:r w:rsidR="00150201">
        <w:t xml:space="preserve">vzájemně si radili. Doporučujeme ovšem </w:t>
      </w:r>
      <w:r w:rsidR="009A373D">
        <w:t xml:space="preserve">pevně rozdělit role, takže stavitel nesmí zasahovat do programování a programátor nesmí stavět. Mohou si pouze vzájemně radit a případně dopomoci. </w:t>
      </w:r>
      <w:r w:rsidR="004F12EA">
        <w:t>Žákům, tak klademe na srdce zodpovědnost za vlastní díl práce na projektu.</w:t>
      </w:r>
    </w:p>
    <w:p w14:paraId="432BDCE9" w14:textId="77777777" w:rsidR="002F1A74" w:rsidRDefault="002F1A74">
      <w:r>
        <w:br w:type="page"/>
      </w:r>
    </w:p>
    <w:p w14:paraId="3A2160E3" w14:textId="17DE636C" w:rsidR="00362DB5" w:rsidRPr="00362DB5" w:rsidRDefault="002F1A74" w:rsidP="00C308D1">
      <w:pPr>
        <w:pStyle w:val="Odstavecseseznamem"/>
        <w:numPr>
          <w:ilvl w:val="0"/>
          <w:numId w:val="12"/>
        </w:numPr>
      </w:pPr>
      <w:r w:rsidRPr="00BE17F3">
        <w:rPr>
          <w:b/>
          <w:bCs/>
        </w:rPr>
        <w:lastRenderedPageBreak/>
        <w:t>Stavba robota a souběžný t</w:t>
      </w:r>
      <w:r w:rsidR="00AE7F6D" w:rsidRPr="00BE17F3">
        <w:rPr>
          <w:b/>
          <w:bCs/>
        </w:rPr>
        <w:t>r</w:t>
      </w:r>
      <w:r w:rsidR="001C2B6E" w:rsidRPr="00BE17F3">
        <w:rPr>
          <w:b/>
          <w:bCs/>
        </w:rPr>
        <w:t>é</w:t>
      </w:r>
      <w:r w:rsidR="00AE7F6D" w:rsidRPr="00BE17F3">
        <w:rPr>
          <w:b/>
          <w:bCs/>
        </w:rPr>
        <w:t xml:space="preserve">nink na </w:t>
      </w:r>
      <w:proofErr w:type="spellStart"/>
      <w:r w:rsidR="00362DB5">
        <w:rPr>
          <w:b/>
          <w:bCs/>
        </w:rPr>
        <w:t>M</w:t>
      </w:r>
      <w:r w:rsidR="009A7597" w:rsidRPr="00BE17F3">
        <w:rPr>
          <w:b/>
          <w:bCs/>
        </w:rPr>
        <w:t>ake</w:t>
      </w:r>
      <w:r w:rsidR="00362DB5">
        <w:rPr>
          <w:b/>
          <w:bCs/>
        </w:rPr>
        <w:t>C</w:t>
      </w:r>
      <w:r w:rsidR="009A7597" w:rsidRPr="00BE17F3">
        <w:rPr>
          <w:b/>
          <w:bCs/>
        </w:rPr>
        <w:t>ode</w:t>
      </w:r>
      <w:proofErr w:type="spellEnd"/>
      <w:r w:rsidR="009A7597" w:rsidRPr="00BE17F3">
        <w:rPr>
          <w:b/>
          <w:bCs/>
        </w:rPr>
        <w:t xml:space="preserve"> editor</w:t>
      </w:r>
    </w:p>
    <w:p w14:paraId="0A6CC583" w14:textId="55A48D80" w:rsidR="004F12EA" w:rsidRDefault="00362DB5" w:rsidP="00362DB5">
      <w:pPr>
        <w:pStyle w:val="Odstavecseseznamem"/>
      </w:pPr>
      <w:r>
        <w:rPr>
          <w:b/>
          <w:bCs/>
        </w:rPr>
        <w:t>(</w:t>
      </w:r>
      <w:hyperlink r:id="rId66" w:history="1">
        <w:r w:rsidRPr="009A5E30">
          <w:rPr>
            <w:rStyle w:val="Hypertextovodkaz"/>
          </w:rPr>
          <w:t>https://makecode.mindstorms.com/#editor</w:t>
        </w:r>
      </w:hyperlink>
      <w:r>
        <w:t>)</w:t>
      </w:r>
      <w:r w:rsidR="001C2B6E">
        <w:t xml:space="preserve"> </w:t>
      </w:r>
    </w:p>
    <w:p w14:paraId="611BA333" w14:textId="1E0C4DC6" w:rsidR="004F12EA" w:rsidRDefault="001F4C25" w:rsidP="004F12EA">
      <w:r w:rsidRPr="00340D18">
        <w:rPr>
          <w:noProof/>
        </w:rPr>
        <w:drawing>
          <wp:anchor distT="0" distB="0" distL="114300" distR="114300" simplePos="0" relativeHeight="251993600" behindDoc="0" locked="0" layoutInCell="1" allowOverlap="1" wp14:anchorId="7526E8C3" wp14:editId="71403F9F">
            <wp:simplePos x="0" y="0"/>
            <wp:positionH relativeFrom="column">
              <wp:posOffset>2891155</wp:posOffset>
            </wp:positionH>
            <wp:positionV relativeFrom="paragraph">
              <wp:posOffset>991235</wp:posOffset>
            </wp:positionV>
            <wp:extent cx="2533650" cy="1640840"/>
            <wp:effectExtent l="0" t="0" r="0" b="0"/>
            <wp:wrapTopAndBottom/>
            <wp:docPr id="85" name="Obráze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64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F1A74">
        <w:rPr>
          <w:noProof/>
        </w:rPr>
        <w:drawing>
          <wp:anchor distT="0" distB="0" distL="114300" distR="114300" simplePos="0" relativeHeight="251971072" behindDoc="0" locked="0" layoutInCell="1" allowOverlap="1" wp14:anchorId="40665217" wp14:editId="0FD579FB">
            <wp:simplePos x="0" y="0"/>
            <wp:positionH relativeFrom="margin">
              <wp:posOffset>466725</wp:posOffset>
            </wp:positionH>
            <wp:positionV relativeFrom="paragraph">
              <wp:posOffset>1049655</wp:posOffset>
            </wp:positionV>
            <wp:extent cx="2209800" cy="1689735"/>
            <wp:effectExtent l="0" t="0" r="0" b="5715"/>
            <wp:wrapTopAndBottom/>
            <wp:docPr id="84" name="Obráze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89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12EA">
        <w:t xml:space="preserve">Osvědčilo se nám </w:t>
      </w:r>
      <w:r w:rsidR="00362DB5">
        <w:t>rozdělit</w:t>
      </w:r>
      <w:r w:rsidR="004F12EA">
        <w:t xml:space="preserve"> práci</w:t>
      </w:r>
      <w:r w:rsidR="00362DB5">
        <w:t xml:space="preserve"> při zadání</w:t>
      </w:r>
      <w:r w:rsidR="004F12EA">
        <w:t xml:space="preserve"> na dvě části</w:t>
      </w:r>
      <w:r w:rsidR="00526CAD">
        <w:t xml:space="preserve">. Technik staví robota a programátor se seznamuje s robotem ve virtuálním prostředí. </w:t>
      </w:r>
      <w:r w:rsidR="00652E7B">
        <w:t>Prostředí je poměrně intuitivní</w:t>
      </w:r>
      <w:r w:rsidR="00362DB5">
        <w:t>. V</w:t>
      </w:r>
      <w:r w:rsidR="00AD1842">
        <w:t> pravé části je možné seskládat z jednotlivých bloků program</w:t>
      </w:r>
      <w:r w:rsidR="00362DB5">
        <w:t xml:space="preserve"> v takové </w:t>
      </w:r>
      <w:r w:rsidR="00AD1842">
        <w:t>posloupnosti</w:t>
      </w:r>
      <w:r w:rsidR="00362DB5">
        <w:t>,</w:t>
      </w:r>
      <w:r w:rsidR="00AD1842">
        <w:t xml:space="preserve"> </w:t>
      </w:r>
      <w:r w:rsidR="00362DB5">
        <w:t xml:space="preserve">v </w:t>
      </w:r>
      <w:r w:rsidR="00AD1842">
        <w:t>jak</w:t>
      </w:r>
      <w:r w:rsidR="00362DB5">
        <w:t>é</w:t>
      </w:r>
      <w:r w:rsidR="00AD1842">
        <w:t xml:space="preserve"> si přejeme. K ovládání </w:t>
      </w:r>
      <w:proofErr w:type="gramStart"/>
      <w:r w:rsidR="00AD1842">
        <w:t>postačí</w:t>
      </w:r>
      <w:proofErr w:type="gramEnd"/>
      <w:r w:rsidR="00AD1842">
        <w:t xml:space="preserve"> základní znalost angličtiny. Cílem je</w:t>
      </w:r>
      <w:r w:rsidR="00362DB5">
        <w:t>,</w:t>
      </w:r>
      <w:r w:rsidR="00AD1842">
        <w:t xml:space="preserve"> aby si žák vyzkoušel</w:t>
      </w:r>
      <w:r w:rsidR="00362DB5">
        <w:t>,</w:t>
      </w:r>
      <w:r w:rsidR="00AD1842">
        <w:t xml:space="preserve"> pokud </w:t>
      </w:r>
      <w:r w:rsidR="00362DB5">
        <w:t xml:space="preserve">je </w:t>
      </w:r>
      <w:r w:rsidR="00AD1842">
        <w:t>možno</w:t>
      </w:r>
      <w:r w:rsidR="00362DB5">
        <w:t>,</w:t>
      </w:r>
      <w:r w:rsidR="00AD1842">
        <w:t xml:space="preserve"> všechny </w:t>
      </w:r>
      <w:r>
        <w:t xml:space="preserve">prvky z kategorií </w:t>
      </w:r>
      <w:proofErr w:type="spellStart"/>
      <w:r>
        <w:t>Brick</w:t>
      </w:r>
      <w:proofErr w:type="spellEnd"/>
      <w:r>
        <w:t xml:space="preserve">, </w:t>
      </w:r>
      <w:proofErr w:type="spellStart"/>
      <w:r>
        <w:t>Sensors</w:t>
      </w:r>
      <w:proofErr w:type="spellEnd"/>
      <w:r>
        <w:t xml:space="preserve">, Motors, Music a </w:t>
      </w:r>
      <w:proofErr w:type="spellStart"/>
      <w:r>
        <w:t>Loop</w:t>
      </w:r>
      <w:proofErr w:type="spellEnd"/>
      <w:r>
        <w:t xml:space="preserve">. </w:t>
      </w:r>
    </w:p>
    <w:p w14:paraId="7C1F1833" w14:textId="68E290A5" w:rsidR="00A44EF5" w:rsidRDefault="001522D1" w:rsidP="004F12EA">
      <w:pPr>
        <w:rPr>
          <w:noProof/>
        </w:rPr>
      </w:pPr>
      <w:r w:rsidRPr="001522D1">
        <w:rPr>
          <w:noProof/>
        </w:rPr>
        <w:drawing>
          <wp:inline distT="0" distB="0" distL="0" distR="0" wp14:anchorId="3B1F8956" wp14:editId="13B0B6E3">
            <wp:extent cx="1262415" cy="864511"/>
            <wp:effectExtent l="0" t="0" r="0" b="0"/>
            <wp:docPr id="115" name="Obrázek 115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Obrázek 115" descr="Obsah obrázku text&#10;&#10;Popis byl vytvořen automaticky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286358" cy="880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161D" w:rsidRPr="0014161D">
        <w:rPr>
          <w:noProof/>
        </w:rPr>
        <w:t xml:space="preserve"> </w:t>
      </w:r>
      <w:r w:rsidR="00333287" w:rsidRPr="00333287">
        <w:rPr>
          <w:noProof/>
        </w:rPr>
        <w:drawing>
          <wp:inline distT="0" distB="0" distL="0" distR="0" wp14:anchorId="38AA9B43" wp14:editId="5ED7B56F">
            <wp:extent cx="1773141" cy="882659"/>
            <wp:effectExtent l="0" t="0" r="0" b="0"/>
            <wp:docPr id="117" name="Obrázek 117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Obrázek 117" descr="Obsah obrázku text&#10;&#10;Popis byl vytvořen automaticky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803092" cy="89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0E17" w:rsidRPr="00990E17">
        <w:rPr>
          <w:noProof/>
        </w:rPr>
        <w:t xml:space="preserve"> </w:t>
      </w:r>
      <w:r w:rsidR="00990E17" w:rsidRPr="00990E17">
        <w:rPr>
          <w:noProof/>
        </w:rPr>
        <w:drawing>
          <wp:inline distT="0" distB="0" distL="0" distR="0" wp14:anchorId="1061A712" wp14:editId="7D9A2265">
            <wp:extent cx="1049572" cy="860722"/>
            <wp:effectExtent l="0" t="0" r="0" b="0"/>
            <wp:docPr id="118" name="Obrázek 118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Obrázek 118" descr="Obsah obrázku text&#10;&#10;Popis byl vytvořen automaticky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064798" cy="873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5345" w:rsidRPr="00495345">
        <w:rPr>
          <w:noProof/>
        </w:rPr>
        <w:t xml:space="preserve"> </w:t>
      </w:r>
      <w:r w:rsidR="00495345" w:rsidRPr="00495345">
        <w:rPr>
          <w:noProof/>
        </w:rPr>
        <w:drawing>
          <wp:inline distT="0" distB="0" distL="0" distR="0" wp14:anchorId="5EE09252" wp14:editId="2B7F2575">
            <wp:extent cx="1041621" cy="619561"/>
            <wp:effectExtent l="0" t="0" r="6350" b="9525"/>
            <wp:docPr id="119" name="Obrázek 119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Obrázek 119" descr="Obsah obrázku text&#10;&#10;Popis byl vytvořen automaticky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052506" cy="626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0FB6C" w14:textId="59106D02" w:rsidR="00C308D1" w:rsidRDefault="00495345" w:rsidP="00C308D1">
      <w:pPr>
        <w:pStyle w:val="Odstavecseseznamem"/>
        <w:numPr>
          <w:ilvl w:val="0"/>
          <w:numId w:val="12"/>
        </w:numPr>
      </w:pPr>
      <w:r w:rsidRPr="00BE17F3">
        <w:rPr>
          <w:b/>
          <w:bCs/>
          <w:noProof/>
        </w:rPr>
        <w:drawing>
          <wp:anchor distT="0" distB="0" distL="114300" distR="114300" simplePos="0" relativeHeight="252205568" behindDoc="0" locked="0" layoutInCell="1" allowOverlap="1" wp14:anchorId="430C5DBA" wp14:editId="3844162D">
            <wp:simplePos x="0" y="0"/>
            <wp:positionH relativeFrom="column">
              <wp:posOffset>4011930</wp:posOffset>
            </wp:positionH>
            <wp:positionV relativeFrom="paragraph">
              <wp:posOffset>725253</wp:posOffset>
            </wp:positionV>
            <wp:extent cx="1396528" cy="1323975"/>
            <wp:effectExtent l="0" t="0" r="0" b="0"/>
            <wp:wrapNone/>
            <wp:docPr id="92" name="Obráze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6528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17F3">
        <w:rPr>
          <w:b/>
          <w:bCs/>
          <w:noProof/>
        </w:rPr>
        <w:drawing>
          <wp:anchor distT="0" distB="0" distL="114300" distR="114300" simplePos="0" relativeHeight="252105216" behindDoc="0" locked="0" layoutInCell="1" allowOverlap="1" wp14:anchorId="0B7A9441" wp14:editId="3D14927C">
            <wp:simplePos x="0" y="0"/>
            <wp:positionH relativeFrom="margin">
              <wp:posOffset>2091055</wp:posOffset>
            </wp:positionH>
            <wp:positionV relativeFrom="paragraph">
              <wp:posOffset>696181</wp:posOffset>
            </wp:positionV>
            <wp:extent cx="1591945" cy="1190625"/>
            <wp:effectExtent l="0" t="0" r="8255" b="9525"/>
            <wp:wrapTopAndBottom/>
            <wp:docPr id="87" name="Obrázek 87" descr="Obsah obrázku patro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Obrázek 87" descr="Obsah obrázku patro, interiér&#10;&#10;Popis byl vytvořen automaticky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945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17F3">
        <w:rPr>
          <w:b/>
          <w:bCs/>
          <w:noProof/>
        </w:rPr>
        <w:drawing>
          <wp:anchor distT="0" distB="0" distL="114300" distR="114300" simplePos="0" relativeHeight="252047872" behindDoc="1" locked="0" layoutInCell="1" allowOverlap="1" wp14:anchorId="09A929DB" wp14:editId="29C0F0FA">
            <wp:simplePos x="0" y="0"/>
            <wp:positionH relativeFrom="margin">
              <wp:posOffset>452837</wp:posOffset>
            </wp:positionH>
            <wp:positionV relativeFrom="paragraph">
              <wp:posOffset>716887</wp:posOffset>
            </wp:positionV>
            <wp:extent cx="1425575" cy="1219200"/>
            <wp:effectExtent l="0" t="0" r="3175" b="0"/>
            <wp:wrapTopAndBottom/>
            <wp:docPr id="86" name="Obrázek 86" descr="Obsah obrázku země, ex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Obrázek 86" descr="Obsah obrázku země, exteriér&#10;&#10;Popis byl vytvořen automaticky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5575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4C25" w:rsidRPr="00BE17F3">
        <w:rPr>
          <w:b/>
          <w:bCs/>
        </w:rPr>
        <w:t>Autíčko</w:t>
      </w:r>
      <w:r w:rsidR="00C308D1" w:rsidRPr="00BE17F3">
        <w:rPr>
          <w:b/>
          <w:bCs/>
        </w:rPr>
        <w:t xml:space="preserve"> – jednoduché a praktické</w:t>
      </w:r>
      <w:r w:rsidR="00795268" w:rsidRPr="00BE17F3">
        <w:rPr>
          <w:b/>
          <w:bCs/>
        </w:rPr>
        <w:t>.</w:t>
      </w:r>
      <w:r w:rsidR="00795268">
        <w:t xml:space="preserve"> Nejjednodušší stavba pro začátek</w:t>
      </w:r>
      <w:r w:rsidR="00EB091A">
        <w:t xml:space="preserve"> obsahuje pouze dva motory, velkou nosnou konstrukci, kouli proti kolům umístěnou do trojúhelníku a několik dobře umístěných čepů.</w:t>
      </w:r>
      <w:r w:rsidR="007F79C8">
        <w:t xml:space="preserve"> Rychlejší děti mohou stavbu doplnit o tlačítka umístěná vedle </w:t>
      </w:r>
      <w:r w:rsidR="00895D9B">
        <w:t>motorů.</w:t>
      </w:r>
    </w:p>
    <w:p w14:paraId="2132709A" w14:textId="5AE66AE3" w:rsidR="00F4477F" w:rsidRDefault="00BE17F3" w:rsidP="00EC599D">
      <w:r w:rsidRPr="00895D9B">
        <w:rPr>
          <w:noProof/>
        </w:rPr>
        <w:drawing>
          <wp:anchor distT="0" distB="0" distL="114300" distR="114300" simplePos="0" relativeHeight="252220928" behindDoc="0" locked="0" layoutInCell="1" allowOverlap="1" wp14:anchorId="008613B3" wp14:editId="294C97D4">
            <wp:simplePos x="0" y="0"/>
            <wp:positionH relativeFrom="page">
              <wp:posOffset>4835581</wp:posOffset>
            </wp:positionH>
            <wp:positionV relativeFrom="paragraph">
              <wp:posOffset>1441395</wp:posOffset>
            </wp:positionV>
            <wp:extent cx="1619250" cy="1158622"/>
            <wp:effectExtent l="0" t="0" r="0" b="3810"/>
            <wp:wrapNone/>
            <wp:docPr id="94" name="Obrázek 94" descr="Obsah obrázku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Obrázek 94" descr="Obsah obrázku interiér&#10;&#10;Popis byl vytvořen automaticky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1586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5345" w:rsidRPr="00E01CEA">
        <w:rPr>
          <w:noProof/>
        </w:rPr>
        <w:drawing>
          <wp:anchor distT="0" distB="0" distL="114300" distR="114300" simplePos="0" relativeHeight="252158464" behindDoc="0" locked="0" layoutInCell="1" allowOverlap="1" wp14:anchorId="4C02C61D" wp14:editId="0085F067">
            <wp:simplePos x="0" y="0"/>
            <wp:positionH relativeFrom="column">
              <wp:posOffset>402976</wp:posOffset>
            </wp:positionH>
            <wp:positionV relativeFrom="paragraph">
              <wp:posOffset>1392776</wp:posOffset>
            </wp:positionV>
            <wp:extent cx="1485900" cy="1114425"/>
            <wp:effectExtent l="0" t="0" r="0" b="9525"/>
            <wp:wrapTopAndBottom/>
            <wp:docPr id="89" name="Obráze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5D9B" w:rsidRPr="006863B2">
        <w:rPr>
          <w:noProof/>
        </w:rPr>
        <w:drawing>
          <wp:anchor distT="0" distB="0" distL="114300" distR="114300" simplePos="0" relativeHeight="252182016" behindDoc="0" locked="0" layoutInCell="1" allowOverlap="1" wp14:anchorId="3184DD50" wp14:editId="57721142">
            <wp:simplePos x="0" y="0"/>
            <wp:positionH relativeFrom="column">
              <wp:posOffset>2292985</wp:posOffset>
            </wp:positionH>
            <wp:positionV relativeFrom="paragraph">
              <wp:posOffset>1472565</wp:posOffset>
            </wp:positionV>
            <wp:extent cx="1409700" cy="1219835"/>
            <wp:effectExtent l="0" t="0" r="0" b="0"/>
            <wp:wrapNone/>
            <wp:docPr id="91" name="Obráze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219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7A32F5" w14:textId="2B9294E1" w:rsidR="00B930C1" w:rsidRDefault="002E59E1" w:rsidP="002E59E1">
      <w:pPr>
        <w:pStyle w:val="Odstavecseseznamem"/>
        <w:numPr>
          <w:ilvl w:val="0"/>
          <w:numId w:val="12"/>
        </w:numPr>
      </w:pPr>
      <w:r w:rsidRPr="00BE17F3">
        <w:rPr>
          <w:b/>
          <w:bCs/>
          <w:noProof/>
        </w:rPr>
        <w:lastRenderedPageBreak/>
        <w:drawing>
          <wp:anchor distT="0" distB="0" distL="114300" distR="114300" simplePos="0" relativeHeight="252238336" behindDoc="0" locked="0" layoutInCell="1" allowOverlap="1" wp14:anchorId="6CB0EF5C" wp14:editId="35E642F9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1619250" cy="2280920"/>
            <wp:effectExtent l="0" t="0" r="0" b="5080"/>
            <wp:wrapSquare wrapText="bothSides"/>
            <wp:docPr id="99" name="Obrázek 99" descr="Obsah obrázku text, patro, interiér, počítač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Obrázek 99" descr="Obsah obrázku text, patro, interiér, počítač&#10;&#10;Popis byl vytvořen automaticky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2280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4F4B" w:rsidRPr="00BE17F3">
        <w:rPr>
          <w:b/>
          <w:bCs/>
        </w:rPr>
        <w:t xml:space="preserve">Pásový </w:t>
      </w:r>
      <w:r w:rsidR="00D26C4C" w:rsidRPr="00BE17F3">
        <w:rPr>
          <w:b/>
          <w:bCs/>
        </w:rPr>
        <w:t xml:space="preserve">domíchávač </w:t>
      </w:r>
      <w:r w:rsidRPr="00BE17F3">
        <w:rPr>
          <w:b/>
          <w:bCs/>
        </w:rPr>
        <w:t>–</w:t>
      </w:r>
      <w:r>
        <w:t xml:space="preserve"> za pomoci pásu vytvořte jednoduchý domíchávač.</w:t>
      </w:r>
      <w:r w:rsidR="00EC1152">
        <w:t xml:space="preserve"> Musíte vyřešit polohu motoru, jeho uchycení, řízení a</w:t>
      </w:r>
      <w:r w:rsidR="00362DB5">
        <w:t> </w:t>
      </w:r>
      <w:r w:rsidR="00EC1152">
        <w:t>samozřejmě funkčnost celého ústrojí. Je vhodné si vysvětli</w:t>
      </w:r>
      <w:r w:rsidR="00362DB5">
        <w:t>t,</w:t>
      </w:r>
      <w:r w:rsidR="00EC1152">
        <w:t xml:space="preserve"> proč se ve spodní části dvě propojená kola </w:t>
      </w:r>
      <w:proofErr w:type="gramStart"/>
      <w:r w:rsidR="00EC1152">
        <w:t>udrží</w:t>
      </w:r>
      <w:proofErr w:type="gramEnd"/>
      <w:r w:rsidR="00EC1152">
        <w:t xml:space="preserve"> uvnitř smyčky, zatímco jednotlivá kola vypadnou.</w:t>
      </w:r>
    </w:p>
    <w:p w14:paraId="10BEB602" w14:textId="7DB339D0" w:rsidR="002E59E1" w:rsidRDefault="002E59E1" w:rsidP="00500BFE"/>
    <w:p w14:paraId="39D600FF" w14:textId="77777777" w:rsidR="00500BFE" w:rsidRDefault="00500BFE" w:rsidP="00500BFE"/>
    <w:p w14:paraId="41202C87" w14:textId="1020E170" w:rsidR="00500BFE" w:rsidRDefault="00764113" w:rsidP="00500BFE">
      <w:r w:rsidRPr="00764113">
        <w:rPr>
          <w:noProof/>
        </w:rPr>
        <w:drawing>
          <wp:anchor distT="0" distB="0" distL="114300" distR="114300" simplePos="0" relativeHeight="252240384" behindDoc="0" locked="0" layoutInCell="1" allowOverlap="1" wp14:anchorId="04EAD77C" wp14:editId="27C43CE7">
            <wp:simplePos x="0" y="0"/>
            <wp:positionH relativeFrom="column">
              <wp:posOffset>481330</wp:posOffset>
            </wp:positionH>
            <wp:positionV relativeFrom="paragraph">
              <wp:posOffset>283845</wp:posOffset>
            </wp:positionV>
            <wp:extent cx="1858558" cy="1743075"/>
            <wp:effectExtent l="0" t="0" r="8890" b="0"/>
            <wp:wrapSquare wrapText="bothSides"/>
            <wp:docPr id="100" name="Obrázek 100" descr="Obsah obrázku země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Obrázek 100" descr="Obsah obrázku země&#10;&#10;Popis byl vytvořen automaticky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8558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B1B91A" w14:textId="317DC8EE" w:rsidR="00500BFE" w:rsidRDefault="00500BFE" w:rsidP="00500BFE"/>
    <w:p w14:paraId="40AF05CE" w14:textId="77777777" w:rsidR="00500BFE" w:rsidRDefault="00500BFE" w:rsidP="00500BFE"/>
    <w:p w14:paraId="2466005D" w14:textId="3361E3B1" w:rsidR="00764113" w:rsidRPr="00BE17F3" w:rsidRDefault="00764113" w:rsidP="00BE17F3">
      <w:pPr>
        <w:pStyle w:val="Odstavecseseznamem"/>
        <w:numPr>
          <w:ilvl w:val="0"/>
          <w:numId w:val="12"/>
        </w:numPr>
        <w:rPr>
          <w:b/>
          <w:bCs/>
        </w:rPr>
      </w:pPr>
      <w:r w:rsidRPr="00BE17F3">
        <w:rPr>
          <w:b/>
          <w:bCs/>
        </w:rPr>
        <w:t>Atypické vozítko s </w:t>
      </w:r>
      <w:proofErr w:type="spellStart"/>
      <w:r w:rsidRPr="00BE17F3">
        <w:rPr>
          <w:b/>
          <w:bCs/>
        </w:rPr>
        <w:t>vyoseným</w:t>
      </w:r>
      <w:r w:rsidR="008C449D" w:rsidRPr="00BE17F3">
        <w:rPr>
          <w:b/>
          <w:bCs/>
        </w:rPr>
        <w:t>i</w:t>
      </w:r>
      <w:proofErr w:type="spellEnd"/>
      <w:r w:rsidRPr="00BE17F3">
        <w:rPr>
          <w:b/>
          <w:bCs/>
        </w:rPr>
        <w:t xml:space="preserve"> koly a jedním motorem</w:t>
      </w:r>
    </w:p>
    <w:p w14:paraId="70E6116F" w14:textId="067994C6" w:rsidR="00764113" w:rsidRDefault="006218A6" w:rsidP="00BE17F3">
      <w:pPr>
        <w:pStyle w:val="Odstavecseseznamem"/>
      </w:pPr>
      <w:r>
        <w:t>Postavte jednoduché vozítko, kdy se s každým krokem kymácí</w:t>
      </w:r>
      <w:r w:rsidR="00362DB5">
        <w:t>,</w:t>
      </w:r>
      <w:r>
        <w:t xml:space="preserve"> jako</w:t>
      </w:r>
      <w:r w:rsidR="00362DB5">
        <w:t xml:space="preserve"> </w:t>
      </w:r>
      <w:r>
        <w:t xml:space="preserve">by mělo spadnout, </w:t>
      </w:r>
      <w:r w:rsidR="00362DB5">
        <w:t>ovšem</w:t>
      </w:r>
      <w:r>
        <w:t xml:space="preserve"> nespadne. Použijte pouze </w:t>
      </w:r>
      <w:proofErr w:type="spellStart"/>
      <w:r>
        <w:t>SmartBrick</w:t>
      </w:r>
      <w:proofErr w:type="spellEnd"/>
      <w:r>
        <w:t>, jeden motor</w:t>
      </w:r>
      <w:r w:rsidR="008C449D">
        <w:t xml:space="preserve">, čtyři kola a dvě osy. </w:t>
      </w:r>
    </w:p>
    <w:p w14:paraId="064FC02E" w14:textId="77777777" w:rsidR="00764113" w:rsidRDefault="00764113" w:rsidP="00764113"/>
    <w:p w14:paraId="30477DE4" w14:textId="088D705C" w:rsidR="00C16690" w:rsidRPr="00BE17F3" w:rsidRDefault="002A5727" w:rsidP="00C308D1">
      <w:pPr>
        <w:pStyle w:val="Odstavecseseznamem"/>
        <w:numPr>
          <w:ilvl w:val="0"/>
          <w:numId w:val="12"/>
        </w:numPr>
        <w:rPr>
          <w:b/>
          <w:bCs/>
        </w:rPr>
      </w:pPr>
      <w:r w:rsidRPr="00BE17F3">
        <w:rPr>
          <w:b/>
          <w:bCs/>
        </w:rPr>
        <w:t xml:space="preserve">Hry s roboty v omezeném území </w:t>
      </w:r>
      <w:r w:rsidR="00362DB5">
        <w:rPr>
          <w:b/>
          <w:bCs/>
        </w:rPr>
        <w:t>–</w:t>
      </w:r>
      <w:r w:rsidRPr="00BE17F3">
        <w:rPr>
          <w:b/>
          <w:bCs/>
        </w:rPr>
        <w:t xml:space="preserve"> </w:t>
      </w:r>
      <w:r w:rsidR="00C16690" w:rsidRPr="00BE17F3">
        <w:rPr>
          <w:b/>
          <w:bCs/>
        </w:rPr>
        <w:t xml:space="preserve">ringu </w:t>
      </w:r>
    </w:p>
    <w:p w14:paraId="702B742D" w14:textId="2339174F" w:rsidR="008C449D" w:rsidRDefault="003B4D46" w:rsidP="00A039B6">
      <w:r>
        <w:t xml:space="preserve">S pomocí notebooků jsme byli schopni distančně zvládnout několik hodin, kdy žáci zasílali svoji práci do komunikace a my </w:t>
      </w:r>
      <w:r w:rsidR="00362DB5">
        <w:t xml:space="preserve">ji </w:t>
      </w:r>
      <w:r>
        <w:t xml:space="preserve">následně aplikovali na robotech. </w:t>
      </w:r>
      <w:r w:rsidR="004B7BFC">
        <w:t xml:space="preserve">Díky aplikaci MS Teams jsme měli k dispozici </w:t>
      </w:r>
      <w:proofErr w:type="spellStart"/>
      <w:r w:rsidR="004B7BFC">
        <w:t>real-time</w:t>
      </w:r>
      <w:proofErr w:type="spellEnd"/>
      <w:r w:rsidR="004B7BFC">
        <w:t xml:space="preserve"> komunikaci a žáci mohli přímo z domova řídit dvoje roboty.</w:t>
      </w:r>
    </w:p>
    <w:p w14:paraId="383FE0C8" w14:textId="3B8C6E7E" w:rsidR="00D51E23" w:rsidRDefault="00D51E23" w:rsidP="003B4D46">
      <w:pPr>
        <w:rPr>
          <w:noProof/>
        </w:rPr>
      </w:pPr>
      <w:r w:rsidRPr="00D51E23">
        <w:rPr>
          <w:noProof/>
        </w:rPr>
        <w:drawing>
          <wp:inline distT="0" distB="0" distL="0" distR="0" wp14:anchorId="02472C4C" wp14:editId="6656841E">
            <wp:extent cx="2790825" cy="1852854"/>
            <wp:effectExtent l="0" t="0" r="0" b="0"/>
            <wp:docPr id="101" name="Obrázek 101" descr="Obsah obrázku patro, země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Obrázek 101" descr="Obsah obrázku patro, země&#10;&#10;Popis byl vytvořen automaticky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793410" cy="1854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39B6" w:rsidRPr="00A039B6">
        <w:rPr>
          <w:noProof/>
        </w:rPr>
        <w:t xml:space="preserve"> </w:t>
      </w:r>
      <w:r w:rsidR="00A039B6" w:rsidRPr="00A039B6">
        <w:rPr>
          <w:noProof/>
        </w:rPr>
        <w:drawing>
          <wp:inline distT="0" distB="0" distL="0" distR="0" wp14:anchorId="2F7344D6" wp14:editId="50835C8D">
            <wp:extent cx="2595181" cy="1838325"/>
            <wp:effectExtent l="0" t="0" r="0" b="0"/>
            <wp:docPr id="102" name="Obrázek 102" descr="Obsah obrázku patro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Obrázek 102" descr="Obsah obrázku patro, interiér&#10;&#10;Popis byl vytvořen automaticky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607371" cy="18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9E1B5" w14:textId="652BF3ED" w:rsidR="009669D1" w:rsidRDefault="00A039B6" w:rsidP="00A039B6">
      <w:pPr>
        <w:pStyle w:val="Odstavecseseznamem"/>
        <w:numPr>
          <w:ilvl w:val="0"/>
          <w:numId w:val="13"/>
        </w:numPr>
      </w:pPr>
      <w:r>
        <w:t xml:space="preserve">Nesmíš narazit – Žáci mají za úkol naprogramovat robota tak, aby </w:t>
      </w:r>
      <w:r w:rsidR="001D7D23">
        <w:t>za pomoci vzdálenostního senzoru co nejdéle vydržel v uzavřeném prostoru, stále se pohyboval</w:t>
      </w:r>
      <w:r w:rsidR="00362DB5">
        <w:t>,</w:t>
      </w:r>
      <w:r w:rsidR="001D7D23">
        <w:t xml:space="preserve"> a přitom </w:t>
      </w:r>
      <w:r w:rsidR="00362DB5">
        <w:t xml:space="preserve">do ničeho </w:t>
      </w:r>
      <w:r w:rsidR="001D7D23">
        <w:t xml:space="preserve">nenarazil. </w:t>
      </w:r>
      <w:r w:rsidR="009669D1">
        <w:t xml:space="preserve">Přičemž minimální posun jsou 3 kroky motoru. </w:t>
      </w:r>
    </w:p>
    <w:p w14:paraId="2BE1CD73" w14:textId="77777777" w:rsidR="009669D1" w:rsidRDefault="009669D1">
      <w:r>
        <w:br w:type="page"/>
      </w:r>
    </w:p>
    <w:p w14:paraId="488A1411" w14:textId="3FA810B3" w:rsidR="009669D1" w:rsidRDefault="009669D1" w:rsidP="00A039B6">
      <w:pPr>
        <w:pStyle w:val="Odstavecseseznamem"/>
        <w:numPr>
          <w:ilvl w:val="0"/>
          <w:numId w:val="13"/>
        </w:numPr>
      </w:pPr>
      <w:r>
        <w:lastRenderedPageBreak/>
        <w:t xml:space="preserve">Dostaň se soupeři do týlu </w:t>
      </w:r>
      <w:r w:rsidR="00D05029">
        <w:t>–</w:t>
      </w:r>
      <w:r>
        <w:t xml:space="preserve"> </w:t>
      </w:r>
      <w:r w:rsidR="00FA0DD6">
        <w:t>c</w:t>
      </w:r>
      <w:r w:rsidR="001D2DE7">
        <w:t>ílem je naprogramovat sv</w:t>
      </w:r>
      <w:r w:rsidR="00362DB5">
        <w:t>ého</w:t>
      </w:r>
      <w:r w:rsidR="001D2DE7">
        <w:t xml:space="preserve"> robot tak</w:t>
      </w:r>
      <w:r w:rsidR="00FA0DD6">
        <w:t>,</w:t>
      </w:r>
      <w:r w:rsidR="001D2DE7">
        <w:t xml:space="preserve"> aby vydržel co nejdéle na kolečkách a </w:t>
      </w:r>
      <w:r w:rsidR="00362DB5">
        <w:t>ideálně</w:t>
      </w:r>
      <w:r w:rsidR="00FA0DD6">
        <w:t xml:space="preserve"> se dostal soupeři za záda</w:t>
      </w:r>
      <w:r w:rsidR="00362DB5">
        <w:t>,</w:t>
      </w:r>
      <w:r w:rsidR="00FA0DD6">
        <w:t xml:space="preserve"> tzn. za vzdálenostní senzor.</w:t>
      </w:r>
      <w:r w:rsidR="00E336D6">
        <w:t xml:space="preserve"> Program mohou žáci opakovaně měnit podle potřeby – také je to jedna z taktik.</w:t>
      </w:r>
    </w:p>
    <w:p w14:paraId="6EFDCC08" w14:textId="228E5409" w:rsidR="00D05029" w:rsidRDefault="005C32BD" w:rsidP="00D05029">
      <w:pPr>
        <w:ind w:left="708"/>
      </w:pPr>
      <w:r w:rsidRPr="005C32BD">
        <w:rPr>
          <w:noProof/>
        </w:rPr>
        <w:drawing>
          <wp:anchor distT="0" distB="0" distL="114300" distR="114300" simplePos="0" relativeHeight="252243456" behindDoc="0" locked="0" layoutInCell="1" allowOverlap="1" wp14:anchorId="1CC52C08" wp14:editId="102FCE15">
            <wp:simplePos x="0" y="0"/>
            <wp:positionH relativeFrom="column">
              <wp:posOffset>3357880</wp:posOffset>
            </wp:positionH>
            <wp:positionV relativeFrom="paragraph">
              <wp:posOffset>12700</wp:posOffset>
            </wp:positionV>
            <wp:extent cx="2676525" cy="1914525"/>
            <wp:effectExtent l="0" t="0" r="9525" b="9525"/>
            <wp:wrapSquare wrapText="bothSides"/>
            <wp:docPr id="104" name="Obrázek 104" descr="Obsah obrázku patro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Obrázek 104" descr="Obsah obrázku patro, interiér&#10;&#10;Popis byl vytvořen automaticky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965"/>
                    <a:stretch/>
                  </pic:blipFill>
                  <pic:spPr bwMode="auto">
                    <a:xfrm>
                      <a:off x="0" y="0"/>
                      <a:ext cx="2676525" cy="191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05029" w:rsidRPr="00D05029">
        <w:rPr>
          <w:noProof/>
        </w:rPr>
        <w:drawing>
          <wp:inline distT="0" distB="0" distL="0" distR="0" wp14:anchorId="25E1EB38" wp14:editId="176BACAC">
            <wp:extent cx="2767392" cy="1914525"/>
            <wp:effectExtent l="0" t="0" r="0" b="0"/>
            <wp:docPr id="103" name="Obrázek 103" descr="Obsah obrázku text, přenosný počítač, stůl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Obrázek 103" descr="Obsah obrázku text, přenosný počítač, stůl, interiér&#10;&#10;Popis byl vytvořen automaticky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768679" cy="191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C32BD">
        <w:rPr>
          <w:noProof/>
        </w:rPr>
        <w:t xml:space="preserve"> </w:t>
      </w:r>
    </w:p>
    <w:p w14:paraId="1FBA90CA" w14:textId="654EBE57" w:rsidR="008C449D" w:rsidRDefault="008C449D" w:rsidP="008C449D">
      <w:pPr>
        <w:pStyle w:val="Odstavecseseznamem"/>
      </w:pPr>
    </w:p>
    <w:p w14:paraId="37D11EAF" w14:textId="4BF82D56" w:rsidR="00AE7F6D" w:rsidRPr="00BE17F3" w:rsidRDefault="00F10924" w:rsidP="00C308D1">
      <w:pPr>
        <w:pStyle w:val="Odstavecseseznamem"/>
        <w:numPr>
          <w:ilvl w:val="0"/>
          <w:numId w:val="12"/>
        </w:numPr>
        <w:rPr>
          <w:b/>
          <w:bCs/>
        </w:rPr>
      </w:pPr>
      <w:r w:rsidRPr="00BE17F3">
        <w:rPr>
          <w:b/>
          <w:bCs/>
        </w:rPr>
        <w:t>Splašený tanečník na tlačítko</w:t>
      </w:r>
    </w:p>
    <w:p w14:paraId="6DB15864" w14:textId="1F791F55" w:rsidR="00160832" w:rsidRDefault="0018778E" w:rsidP="00271907">
      <w:pPr>
        <w:ind w:firstLine="360"/>
      </w:pPr>
      <w:r>
        <w:t>Vytvořte stroj, který jede rychleji než běžné motorky</w:t>
      </w:r>
      <w:r w:rsidR="00271907">
        <w:t>, je tedy třeba po</w:t>
      </w:r>
      <w:r>
        <w:t xml:space="preserve">užít převody. Po </w:t>
      </w:r>
      <w:r w:rsidR="00596F17">
        <w:t>stisknutí tlačítka se motory rozběhnou a robot by měl začít „tančit“</w:t>
      </w:r>
      <w:r w:rsidR="00271907">
        <w:t>, tj.</w:t>
      </w:r>
      <w:r w:rsidR="00596F17">
        <w:t xml:space="preserve"> </w:t>
      </w:r>
      <w:r w:rsidR="00271907">
        <w:t>pohybovat</w:t>
      </w:r>
      <w:r w:rsidR="00596F17">
        <w:t xml:space="preserve"> se ve spirálách. Je to dáno smykem, který </w:t>
      </w:r>
      <w:r w:rsidR="00271907">
        <w:t>způsobíte</w:t>
      </w:r>
      <w:r w:rsidR="00596F17">
        <w:t xml:space="preserve"> vyosením zadní kuličky mimo střed. </w:t>
      </w:r>
      <w:r w:rsidR="00252DED">
        <w:t xml:space="preserve">Doporučujeme stavět na předchozích podvozcích. </w:t>
      </w:r>
    </w:p>
    <w:p w14:paraId="280256A8" w14:textId="21B4FF90" w:rsidR="00160832" w:rsidRDefault="00252DED" w:rsidP="00E677BD">
      <w:pPr>
        <w:pStyle w:val="Odstavecseseznamem"/>
      </w:pPr>
      <w:r w:rsidRPr="00252DED">
        <w:rPr>
          <w:noProof/>
        </w:rPr>
        <w:drawing>
          <wp:anchor distT="0" distB="0" distL="114300" distR="114300" simplePos="0" relativeHeight="252245504" behindDoc="0" locked="0" layoutInCell="1" allowOverlap="1" wp14:anchorId="69B6DC6A" wp14:editId="362D1108">
            <wp:simplePos x="0" y="0"/>
            <wp:positionH relativeFrom="column">
              <wp:posOffset>2206012</wp:posOffset>
            </wp:positionH>
            <wp:positionV relativeFrom="paragraph">
              <wp:posOffset>23803</wp:posOffset>
            </wp:positionV>
            <wp:extent cx="1718441" cy="1173234"/>
            <wp:effectExtent l="0" t="0" r="0" b="8255"/>
            <wp:wrapNone/>
            <wp:docPr id="109" name="Obrázek 109" descr="Obsah obrázku text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Obrázek 109" descr="Obsah obrázku text, interiér&#10;&#10;Popis byl vytvořen automaticky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6079" cy="11784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0832" w:rsidRPr="00160832">
        <w:rPr>
          <w:noProof/>
        </w:rPr>
        <w:drawing>
          <wp:inline distT="0" distB="0" distL="0" distR="0" wp14:anchorId="08A46402" wp14:editId="7BB781A5">
            <wp:extent cx="1200748" cy="1413590"/>
            <wp:effectExtent l="7620" t="0" r="7620" b="7620"/>
            <wp:docPr id="108" name="Obráze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213747" cy="1428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52DED">
        <w:rPr>
          <w:noProof/>
        </w:rPr>
        <w:t xml:space="preserve"> </w:t>
      </w:r>
    </w:p>
    <w:p w14:paraId="38C82713" w14:textId="1A5D55B0" w:rsidR="00F10924" w:rsidRDefault="00A7295D" w:rsidP="00C308D1">
      <w:pPr>
        <w:pStyle w:val="Odstavecseseznamem"/>
        <w:numPr>
          <w:ilvl w:val="0"/>
          <w:numId w:val="12"/>
        </w:numPr>
      </w:pPr>
      <w:r w:rsidRPr="00BE17F3">
        <w:rPr>
          <w:b/>
          <w:bCs/>
        </w:rPr>
        <w:t>Motorka</w:t>
      </w:r>
      <w:r w:rsidR="00B73FB0" w:rsidRPr="00BE17F3">
        <w:rPr>
          <w:b/>
          <w:bCs/>
        </w:rPr>
        <w:t xml:space="preserve"> </w:t>
      </w:r>
      <w:r w:rsidR="00B73FB0">
        <w:t>– vytvořte funkční model motorky. Těžší variant</w:t>
      </w:r>
      <w:r w:rsidR="00271907">
        <w:t>ou</w:t>
      </w:r>
      <w:r w:rsidR="00B73FB0">
        <w:t xml:space="preserve"> je</w:t>
      </w:r>
      <w:r w:rsidR="00271907">
        <w:t xml:space="preserve"> přidat</w:t>
      </w:r>
      <w:r w:rsidR="00B73FB0">
        <w:t xml:space="preserve"> motor na každé kol</w:t>
      </w:r>
      <w:r w:rsidR="00271907">
        <w:t>o</w:t>
      </w:r>
      <w:r w:rsidR="00B73FB0">
        <w:t xml:space="preserve">. </w:t>
      </w:r>
      <w:r w:rsidR="00271907">
        <w:t>Motory musí být synchronizované</w:t>
      </w:r>
      <w:r w:rsidR="00B73FB0">
        <w:t xml:space="preserve">. Jednodušší varianta </w:t>
      </w:r>
      <w:r w:rsidR="008650EE">
        <w:t>obsahuje</w:t>
      </w:r>
      <w:r w:rsidR="00B73FB0">
        <w:t xml:space="preserve"> pouze </w:t>
      </w:r>
      <w:r w:rsidR="008650EE">
        <w:t>jeden motor</w:t>
      </w:r>
      <w:r w:rsidR="00B73FB0">
        <w:t>, který najdete v manuálu EV3.</w:t>
      </w:r>
    </w:p>
    <w:p w14:paraId="3CDABAF6" w14:textId="468D770F" w:rsidR="00FC01EB" w:rsidRDefault="00FC01EB" w:rsidP="00FC01EB">
      <w:pPr>
        <w:pStyle w:val="Odstavecseseznamem"/>
        <w:rPr>
          <w:noProof/>
        </w:rPr>
      </w:pPr>
      <w:r w:rsidRPr="00FC01EB">
        <w:rPr>
          <w:noProof/>
        </w:rPr>
        <w:drawing>
          <wp:inline distT="0" distB="0" distL="0" distR="0" wp14:anchorId="4887B3E4" wp14:editId="3D918ADD">
            <wp:extent cx="1789044" cy="1396938"/>
            <wp:effectExtent l="0" t="0" r="1905" b="0"/>
            <wp:docPr id="105" name="Obrázek 105" descr="Obsah obrázku osoba, přenosný počítač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Obrázek 105" descr="Obsah obrázku osoba, přenosný počítač&#10;&#10;Popis byl vytvořen automaticky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804475" cy="1408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6E16" w:rsidRPr="00596E16">
        <w:rPr>
          <w:noProof/>
        </w:rPr>
        <w:t xml:space="preserve"> </w:t>
      </w:r>
      <w:r w:rsidR="00B73FB0">
        <w:rPr>
          <w:noProof/>
        </w:rPr>
        <w:t xml:space="preserve"> </w:t>
      </w:r>
      <w:r w:rsidR="00B73FB0" w:rsidRPr="00B73FB0">
        <w:rPr>
          <w:noProof/>
        </w:rPr>
        <w:drawing>
          <wp:inline distT="0" distB="0" distL="0" distR="0" wp14:anchorId="4FFD0E9C" wp14:editId="299731A1">
            <wp:extent cx="1661823" cy="1407160"/>
            <wp:effectExtent l="0" t="0" r="0" b="2540"/>
            <wp:docPr id="110" name="Obráze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r="23430"/>
                    <a:stretch/>
                  </pic:blipFill>
                  <pic:spPr bwMode="auto">
                    <a:xfrm>
                      <a:off x="0" y="0"/>
                      <a:ext cx="1666186" cy="1410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73FB0">
        <w:rPr>
          <w:noProof/>
        </w:rPr>
        <w:t xml:space="preserve">  </w:t>
      </w:r>
      <w:r w:rsidR="00596E16" w:rsidRPr="00596E16">
        <w:rPr>
          <w:noProof/>
        </w:rPr>
        <w:drawing>
          <wp:inline distT="0" distB="0" distL="0" distR="0" wp14:anchorId="6D8189BD" wp14:editId="3FB05DEB">
            <wp:extent cx="1575251" cy="1406014"/>
            <wp:effectExtent l="0" t="0" r="6350" b="3810"/>
            <wp:docPr id="107" name="Obrázek 107" descr="Obsah obrázku patro, interiér, osoba, automa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Obrázek 107" descr="Obsah obrázku patro, interiér, osoba, automat&#10;&#10;Popis byl vytvořen automaticky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586829" cy="1416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FB0">
        <w:rPr>
          <w:noProof/>
        </w:rPr>
        <w:t xml:space="preserve"> </w:t>
      </w:r>
      <w:r w:rsidR="00B73FB0" w:rsidRPr="00B73FB0">
        <w:rPr>
          <w:noProof/>
        </w:rPr>
        <w:t xml:space="preserve"> </w:t>
      </w:r>
    </w:p>
    <w:p w14:paraId="3266C617" w14:textId="3E137359" w:rsidR="00B73FB0" w:rsidRDefault="00B73FB0">
      <w:r>
        <w:br w:type="page"/>
      </w:r>
    </w:p>
    <w:p w14:paraId="525D30CA" w14:textId="27CCAFF3" w:rsidR="00545184" w:rsidRDefault="00545184" w:rsidP="00C308D1">
      <w:pPr>
        <w:pStyle w:val="Odstavecseseznamem"/>
        <w:numPr>
          <w:ilvl w:val="0"/>
          <w:numId w:val="12"/>
        </w:numPr>
      </w:pPr>
      <w:r w:rsidRPr="005F07B1">
        <w:rPr>
          <w:b/>
          <w:bCs/>
        </w:rPr>
        <w:lastRenderedPageBreak/>
        <w:t xml:space="preserve">Pásová vozidla </w:t>
      </w:r>
      <w:r>
        <w:t>– procvičení jízdy vpřed, zatáčení</w:t>
      </w:r>
      <w:r w:rsidR="008650EE">
        <w:t xml:space="preserve"> a</w:t>
      </w:r>
      <w:r>
        <w:t xml:space="preserve"> kreativního technického řešení. </w:t>
      </w:r>
    </w:p>
    <w:p w14:paraId="278A85E1" w14:textId="71C62C10" w:rsidR="00A7295D" w:rsidRDefault="00545184" w:rsidP="00545184">
      <w:pPr>
        <w:pStyle w:val="Odstavecseseznamem"/>
        <w:numPr>
          <w:ilvl w:val="1"/>
          <w:numId w:val="12"/>
        </w:numPr>
      </w:pPr>
      <w:r>
        <w:t xml:space="preserve">Jednoduché </w:t>
      </w:r>
      <w:r w:rsidR="00632144">
        <w:t xml:space="preserve">jednomotorové – přímočaré </w:t>
      </w:r>
    </w:p>
    <w:p w14:paraId="1A0EFAEB" w14:textId="17F53F9D" w:rsidR="000F7E60" w:rsidRDefault="009835F1" w:rsidP="000F7E60">
      <w:pPr>
        <w:pStyle w:val="Odstavecseseznamem"/>
        <w:ind w:left="1440"/>
      </w:pPr>
      <w:r w:rsidRPr="009835F1">
        <w:rPr>
          <w:noProof/>
        </w:rPr>
        <w:drawing>
          <wp:inline distT="0" distB="0" distL="0" distR="0" wp14:anchorId="31FB4DDA" wp14:editId="2FE671A2">
            <wp:extent cx="1184745" cy="820278"/>
            <wp:effectExtent l="0" t="0" r="0" b="0"/>
            <wp:docPr id="111" name="Obráze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193465" cy="826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6BF9">
        <w:t xml:space="preserve">  </w:t>
      </w:r>
      <w:r w:rsidR="00846BF9" w:rsidRPr="00846BF9">
        <w:rPr>
          <w:noProof/>
        </w:rPr>
        <w:drawing>
          <wp:inline distT="0" distB="0" distL="0" distR="0" wp14:anchorId="32E106E2" wp14:editId="7DBB8BDA">
            <wp:extent cx="1216550" cy="819755"/>
            <wp:effectExtent l="0" t="0" r="3175" b="0"/>
            <wp:docPr id="112" name="Obrázek 112" descr="Obsah obrázku země, ex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Obrázek 112" descr="Obsah obrázku země, exteriér&#10;&#10;Popis byl vytvořen automaticky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243969" cy="838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51F26" w14:textId="477CB111" w:rsidR="00545184" w:rsidRDefault="00883E32" w:rsidP="00545184">
      <w:pPr>
        <w:pStyle w:val="Odstavecseseznamem"/>
        <w:numPr>
          <w:ilvl w:val="1"/>
          <w:numId w:val="12"/>
        </w:numPr>
      </w:pPr>
      <w:r w:rsidRPr="00883E32">
        <w:rPr>
          <w:noProof/>
        </w:rPr>
        <w:drawing>
          <wp:anchor distT="0" distB="0" distL="114300" distR="114300" simplePos="0" relativeHeight="252235264" behindDoc="0" locked="0" layoutInCell="1" allowOverlap="1" wp14:anchorId="65D1ACB0" wp14:editId="6CF69039">
            <wp:simplePos x="0" y="0"/>
            <wp:positionH relativeFrom="page">
              <wp:posOffset>4124325</wp:posOffset>
            </wp:positionH>
            <wp:positionV relativeFrom="paragraph">
              <wp:posOffset>242570</wp:posOffset>
            </wp:positionV>
            <wp:extent cx="1476375" cy="1073150"/>
            <wp:effectExtent l="0" t="0" r="9525" b="0"/>
            <wp:wrapTopAndBottom/>
            <wp:docPr id="98" name="Obrázek 98" descr="Obsah obrázku text, interiér, patr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Obrázek 98" descr="Obsah obrázku text, interiér, patro&#10;&#10;Popis byl vytvořen automaticky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07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4ACC" w:rsidRPr="00F74ACC">
        <w:rPr>
          <w:noProof/>
        </w:rPr>
        <w:drawing>
          <wp:anchor distT="0" distB="0" distL="114300" distR="114300" simplePos="0" relativeHeight="252232192" behindDoc="0" locked="0" layoutInCell="1" allowOverlap="1" wp14:anchorId="1A0ED51B" wp14:editId="65DD98B6">
            <wp:simplePos x="0" y="0"/>
            <wp:positionH relativeFrom="column">
              <wp:posOffset>1900555</wp:posOffset>
            </wp:positionH>
            <wp:positionV relativeFrom="paragraph">
              <wp:posOffset>245745</wp:posOffset>
            </wp:positionV>
            <wp:extent cx="1194365" cy="1076325"/>
            <wp:effectExtent l="0" t="0" r="6350" b="0"/>
            <wp:wrapTopAndBottom/>
            <wp:docPr id="97" name="Obrázek 97" descr="Obsah obrázku země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Obrázek 97" descr="Obsah obrázku země&#10;&#10;Popis byl vytvořen automaticky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436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4D97" w:rsidRPr="00545184">
        <w:rPr>
          <w:noProof/>
        </w:rPr>
        <w:drawing>
          <wp:anchor distT="0" distB="0" distL="114300" distR="114300" simplePos="0" relativeHeight="252230144" behindDoc="0" locked="0" layoutInCell="1" allowOverlap="1" wp14:anchorId="4A4F774C" wp14:editId="01999E2E">
            <wp:simplePos x="0" y="0"/>
            <wp:positionH relativeFrom="column">
              <wp:posOffset>776605</wp:posOffset>
            </wp:positionH>
            <wp:positionV relativeFrom="paragraph">
              <wp:posOffset>226695</wp:posOffset>
            </wp:positionV>
            <wp:extent cx="1025525" cy="1104900"/>
            <wp:effectExtent l="0" t="0" r="3175" b="0"/>
            <wp:wrapTopAndBottom/>
            <wp:docPr id="95" name="Obrázek 95" descr="Obsah obrázku země, vybave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Obrázek 95" descr="Obsah obrázku země, vybavení&#10;&#10;Popis byl vytvořen automaticky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5525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5184">
        <w:t xml:space="preserve">Dvoumotorové </w:t>
      </w:r>
      <w:r w:rsidR="000F7E60">
        <w:t>– vytvořte pásové vozidlo, které bude schopno měnit směr jízdy</w:t>
      </w:r>
    </w:p>
    <w:p w14:paraId="6E217B23" w14:textId="2107B72E" w:rsidR="00545184" w:rsidRDefault="005A4B1E" w:rsidP="00545184">
      <w:pPr>
        <w:pStyle w:val="Odstavecseseznamem"/>
        <w:numPr>
          <w:ilvl w:val="1"/>
          <w:numId w:val="12"/>
        </w:numPr>
      </w:pPr>
      <w:r>
        <w:t xml:space="preserve">Dvoumotorové – pouze jeden směr jízdy </w:t>
      </w:r>
      <w:r w:rsidR="007349E2">
        <w:t>– neúspěšný pokus o</w:t>
      </w:r>
      <w:r w:rsidR="00B21D26">
        <w:t xml:space="preserve"> </w:t>
      </w:r>
      <w:proofErr w:type="spellStart"/>
      <w:r w:rsidR="00B21D26">
        <w:t>schodolez</w:t>
      </w:r>
      <w:proofErr w:type="spellEnd"/>
      <w:r w:rsidR="007349E2">
        <w:t xml:space="preserve"> </w:t>
      </w:r>
    </w:p>
    <w:p w14:paraId="5AAD6715" w14:textId="1B0B11A4" w:rsidR="005A4B1E" w:rsidRDefault="005A4B1E" w:rsidP="005A4B1E">
      <w:pPr>
        <w:pStyle w:val="Odstavecseseznamem"/>
        <w:ind w:left="1440"/>
        <w:rPr>
          <w:noProof/>
        </w:rPr>
      </w:pPr>
      <w:r w:rsidRPr="005A4B1E">
        <w:rPr>
          <w:noProof/>
        </w:rPr>
        <w:drawing>
          <wp:inline distT="0" distB="0" distL="0" distR="0" wp14:anchorId="39A78A50" wp14:editId="6263C50C">
            <wp:extent cx="1256306" cy="970706"/>
            <wp:effectExtent l="0" t="0" r="1270" b="1270"/>
            <wp:docPr id="113" name="Obrázek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262600" cy="975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1D26" w:rsidRPr="00B21D26">
        <w:rPr>
          <w:noProof/>
        </w:rPr>
        <w:t xml:space="preserve"> </w:t>
      </w:r>
      <w:r w:rsidR="00B21D26" w:rsidRPr="00B21D26">
        <w:rPr>
          <w:noProof/>
        </w:rPr>
        <w:drawing>
          <wp:inline distT="0" distB="0" distL="0" distR="0" wp14:anchorId="6067E0D3" wp14:editId="6EA8E0FF">
            <wp:extent cx="1289273" cy="970865"/>
            <wp:effectExtent l="0" t="0" r="6350" b="1270"/>
            <wp:docPr id="114" name="Obráze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306677" cy="983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C4454" w14:textId="77777777" w:rsidR="005F07B1" w:rsidRDefault="005F07B1" w:rsidP="005A4B1E">
      <w:pPr>
        <w:pStyle w:val="Odstavecseseznamem"/>
        <w:ind w:left="1440"/>
      </w:pPr>
    </w:p>
    <w:p w14:paraId="39C64AF6" w14:textId="34DD083C" w:rsidR="00217CE5" w:rsidRPr="005F07B1" w:rsidRDefault="005F07B1" w:rsidP="00C308D1">
      <w:pPr>
        <w:pStyle w:val="Odstavecseseznamem"/>
        <w:numPr>
          <w:ilvl w:val="0"/>
          <w:numId w:val="12"/>
        </w:numPr>
        <w:rPr>
          <w:b/>
          <w:bCs/>
        </w:rPr>
      </w:pPr>
      <w:r w:rsidRPr="005F07B1">
        <w:rPr>
          <w:b/>
          <w:bCs/>
          <w:noProof/>
        </w:rPr>
        <w:drawing>
          <wp:anchor distT="0" distB="0" distL="114300" distR="114300" simplePos="0" relativeHeight="252250624" behindDoc="0" locked="0" layoutInCell="1" allowOverlap="1" wp14:anchorId="353DF23A" wp14:editId="7AE30702">
            <wp:simplePos x="0" y="0"/>
            <wp:positionH relativeFrom="margin">
              <wp:align>right</wp:align>
            </wp:positionH>
            <wp:positionV relativeFrom="paragraph">
              <wp:posOffset>113665</wp:posOffset>
            </wp:positionV>
            <wp:extent cx="2043430" cy="669925"/>
            <wp:effectExtent l="0" t="0" r="0" b="0"/>
            <wp:wrapSquare wrapText="bothSides"/>
            <wp:docPr id="123" name="Obráze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3430" cy="669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D5DB7" w:rsidRPr="005F07B1">
        <w:rPr>
          <w:b/>
          <w:bCs/>
        </w:rPr>
        <w:t>Auto s br</w:t>
      </w:r>
      <w:r w:rsidR="008650EE">
        <w:rPr>
          <w:b/>
          <w:bCs/>
        </w:rPr>
        <w:t>žděním</w:t>
      </w:r>
      <w:r w:rsidR="006D5DB7" w:rsidRPr="005F07B1">
        <w:rPr>
          <w:b/>
          <w:bCs/>
        </w:rPr>
        <w:t xml:space="preserve"> </w:t>
      </w:r>
      <w:r w:rsidR="000C42B9" w:rsidRPr="005F07B1">
        <w:rPr>
          <w:b/>
          <w:bCs/>
        </w:rPr>
        <w:t>před překážkou</w:t>
      </w:r>
      <w:r w:rsidR="00B11FC6" w:rsidRPr="005F07B1">
        <w:rPr>
          <w:b/>
          <w:bCs/>
        </w:rPr>
        <w:t xml:space="preserve"> a následným couváním</w:t>
      </w:r>
      <w:r w:rsidR="00E50BA6" w:rsidRPr="005F07B1">
        <w:rPr>
          <w:b/>
          <w:bCs/>
        </w:rPr>
        <w:t xml:space="preserve"> </w:t>
      </w:r>
    </w:p>
    <w:p w14:paraId="2598D929" w14:textId="7C36006A" w:rsidR="00E50BA6" w:rsidRDefault="00E50BA6" w:rsidP="005F07B1">
      <w:r>
        <w:t xml:space="preserve">Vytvořte automobil, který po </w:t>
      </w:r>
      <w:r w:rsidR="00475075">
        <w:t xml:space="preserve">detekování překážky automaticky zastaví a začne couvat. </w:t>
      </w:r>
      <w:r w:rsidR="00E84DC9">
        <w:t xml:space="preserve">Použijte </w:t>
      </w:r>
      <w:r w:rsidR="005F07B1">
        <w:t xml:space="preserve">nastavení vzdálenostního senzoru. </w:t>
      </w:r>
    </w:p>
    <w:p w14:paraId="25B17FC2" w14:textId="1E4CF245" w:rsidR="000C42B9" w:rsidRDefault="000C42B9" w:rsidP="00383D54">
      <w:pPr>
        <w:ind w:left="360"/>
      </w:pPr>
      <w:r w:rsidRPr="000C42B9">
        <w:rPr>
          <w:noProof/>
        </w:rPr>
        <w:drawing>
          <wp:inline distT="0" distB="0" distL="0" distR="0" wp14:anchorId="24E80FE8" wp14:editId="63DF1DE7">
            <wp:extent cx="1272209" cy="919426"/>
            <wp:effectExtent l="0" t="0" r="4445" b="0"/>
            <wp:docPr id="41" name="Obrázek 41" descr="Obsah obrázku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Obrázek 41" descr="Obsah obrázku interiér&#10;&#10;Popis byl vytvořen automaticky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284046" cy="92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0ED3" w:rsidRPr="00AB0ED3">
        <w:rPr>
          <w:noProof/>
        </w:rPr>
        <w:t xml:space="preserve"> </w:t>
      </w:r>
      <w:r w:rsidR="00AB0ED3">
        <w:rPr>
          <w:noProof/>
        </w:rPr>
        <w:t xml:space="preserve"> </w:t>
      </w:r>
      <w:r w:rsidR="00B11FC6" w:rsidRPr="00B11FC6">
        <w:rPr>
          <w:noProof/>
        </w:rPr>
        <w:drawing>
          <wp:inline distT="0" distB="0" distL="0" distR="0" wp14:anchorId="08F6F3F2" wp14:editId="3364D91A">
            <wp:extent cx="1176793" cy="921412"/>
            <wp:effectExtent l="0" t="0" r="4445" b="0"/>
            <wp:docPr id="43" name="Obrázek 43" descr="Obsah obrázku patro, interiér, stůl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Obrázek 43" descr="Obsah obrázku patro, interiér, stůl&#10;&#10;Popis byl vytvořen automaticky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202835" cy="941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0ED3">
        <w:rPr>
          <w:noProof/>
        </w:rPr>
        <w:t xml:space="preserve"> </w:t>
      </w:r>
      <w:r w:rsidR="00AB0ED3" w:rsidRPr="00AB0ED3">
        <w:rPr>
          <w:noProof/>
        </w:rPr>
        <w:drawing>
          <wp:inline distT="0" distB="0" distL="0" distR="0" wp14:anchorId="72B1B3E1" wp14:editId="078C1472">
            <wp:extent cx="1335819" cy="954345"/>
            <wp:effectExtent l="0" t="0" r="0" b="0"/>
            <wp:docPr id="42" name="Obrázek 42" descr="Obsah obrázku patro, interiér, dřevo, těžký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Obrázek 42" descr="Obsah obrázku patro, interiér, dřevo, těžký&#10;&#10;Popis byl vytvořen automaticky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366619" cy="97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BBB5C" w14:textId="756B2A9D" w:rsidR="000C42B9" w:rsidRDefault="00383D54" w:rsidP="00383D54">
      <w:pPr>
        <w:rPr>
          <w:noProof/>
        </w:rPr>
      </w:pPr>
      <w:r>
        <w:t xml:space="preserve">       </w:t>
      </w:r>
      <w:r w:rsidR="00CE3821" w:rsidRPr="00CE3821">
        <w:rPr>
          <w:noProof/>
        </w:rPr>
        <w:drawing>
          <wp:inline distT="0" distB="0" distL="0" distR="0" wp14:anchorId="13EE6E67" wp14:editId="474CBADA">
            <wp:extent cx="1280160" cy="956802"/>
            <wp:effectExtent l="0" t="0" r="0" b="0"/>
            <wp:docPr id="45" name="Obrázek 45" descr="Obsah obrázku patro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Obrázek 45" descr="Obsah obrázku patro, interiér&#10;&#10;Popis byl vytvořen automaticky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305083" cy="97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3821">
        <w:t xml:space="preserve"> </w:t>
      </w:r>
      <w:r w:rsidR="004D0204">
        <w:t xml:space="preserve"> </w:t>
      </w:r>
      <w:r w:rsidR="004D0204" w:rsidRPr="004D0204">
        <w:rPr>
          <w:noProof/>
        </w:rPr>
        <w:drawing>
          <wp:inline distT="0" distB="0" distL="0" distR="0" wp14:anchorId="15CD79BD" wp14:editId="53D31ADE">
            <wp:extent cx="1168842" cy="953536"/>
            <wp:effectExtent l="0" t="0" r="0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209007" cy="986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31D7" w:rsidRPr="001C31D7">
        <w:rPr>
          <w:noProof/>
        </w:rPr>
        <w:t xml:space="preserve"> </w:t>
      </w:r>
      <w:r w:rsidR="001C31D7" w:rsidRPr="001C31D7">
        <w:rPr>
          <w:noProof/>
        </w:rPr>
        <w:drawing>
          <wp:inline distT="0" distB="0" distL="0" distR="0" wp14:anchorId="7523038B" wp14:editId="5BE7E2D1">
            <wp:extent cx="1550504" cy="929174"/>
            <wp:effectExtent l="0" t="0" r="0" b="4445"/>
            <wp:docPr id="47" name="Obrázek 47" descr="Obsah obrázku patro, osoba, židl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Obrázek 47" descr="Obsah obrázku patro, osoba, židle&#10;&#10;Popis byl vytvořen automaticky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577552" cy="945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498F1" w14:textId="77777777" w:rsidR="005F07B1" w:rsidRDefault="005F07B1" w:rsidP="00383D54">
      <w:pPr>
        <w:rPr>
          <w:noProof/>
        </w:rPr>
      </w:pPr>
    </w:p>
    <w:p w14:paraId="57B51C37" w14:textId="77777777" w:rsidR="005F07B1" w:rsidRDefault="005F07B1" w:rsidP="00383D54"/>
    <w:p w14:paraId="5A4A72A4" w14:textId="50810120" w:rsidR="009F762E" w:rsidRDefault="009F762E" w:rsidP="00C308D1">
      <w:pPr>
        <w:pStyle w:val="Odstavecseseznamem"/>
        <w:numPr>
          <w:ilvl w:val="0"/>
          <w:numId w:val="12"/>
        </w:numPr>
      </w:pPr>
      <w:r w:rsidRPr="005F07B1">
        <w:rPr>
          <w:b/>
          <w:bCs/>
        </w:rPr>
        <w:lastRenderedPageBreak/>
        <w:t>Průzkumné vozidlo</w:t>
      </w:r>
      <w:r w:rsidR="00325BF3" w:rsidRPr="005F07B1">
        <w:rPr>
          <w:b/>
          <w:bCs/>
        </w:rPr>
        <w:t xml:space="preserve"> s</w:t>
      </w:r>
      <w:r w:rsidR="005F07B1">
        <w:rPr>
          <w:b/>
          <w:bCs/>
        </w:rPr>
        <w:t> </w:t>
      </w:r>
      <w:r w:rsidR="00325BF3" w:rsidRPr="005F07B1">
        <w:rPr>
          <w:b/>
          <w:bCs/>
        </w:rPr>
        <w:t>v</w:t>
      </w:r>
      <w:r w:rsidR="00E21F2E" w:rsidRPr="005F07B1">
        <w:rPr>
          <w:b/>
          <w:bCs/>
        </w:rPr>
        <w:t>ětrákem</w:t>
      </w:r>
      <w:r w:rsidR="005F07B1">
        <w:t xml:space="preserve">. Využijte třetí motor a použijte jej jako přídavná větrák nebo lépe rotující radar. Nastavení bude podobné jako u nastavení motorů. </w:t>
      </w:r>
    </w:p>
    <w:p w14:paraId="45826580" w14:textId="0399F088" w:rsidR="00325BF3" w:rsidRDefault="00325BF3" w:rsidP="00321D67">
      <w:pPr>
        <w:pStyle w:val="Odstavecseseznamem"/>
      </w:pPr>
      <w:r w:rsidRPr="00325BF3">
        <w:rPr>
          <w:noProof/>
        </w:rPr>
        <w:drawing>
          <wp:inline distT="0" distB="0" distL="0" distR="0" wp14:anchorId="43AD4149" wp14:editId="47786466">
            <wp:extent cx="1122048" cy="874643"/>
            <wp:effectExtent l="0" t="0" r="1905" b="1905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129125" cy="8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54C88" w14:textId="77777777" w:rsidR="0000110C" w:rsidRDefault="0000110C" w:rsidP="00321D67">
      <w:pPr>
        <w:pStyle w:val="Odstavecseseznamem"/>
      </w:pPr>
    </w:p>
    <w:p w14:paraId="2095C504" w14:textId="3D7356B3" w:rsidR="001C23EF" w:rsidRPr="008650EE" w:rsidRDefault="001C23EF" w:rsidP="001C23EF">
      <w:pPr>
        <w:pStyle w:val="Odstavecseseznamem"/>
        <w:numPr>
          <w:ilvl w:val="0"/>
          <w:numId w:val="12"/>
        </w:numPr>
        <w:rPr>
          <w:b/>
          <w:bCs/>
        </w:rPr>
      </w:pPr>
      <w:r w:rsidRPr="008650EE">
        <w:rPr>
          <w:b/>
          <w:bCs/>
        </w:rPr>
        <w:t xml:space="preserve">Tlačítkově řízené </w:t>
      </w:r>
      <w:r w:rsidR="00E74AE4" w:rsidRPr="008650EE">
        <w:rPr>
          <w:b/>
          <w:bCs/>
        </w:rPr>
        <w:t>stavby</w:t>
      </w:r>
    </w:p>
    <w:p w14:paraId="6B3D830D" w14:textId="5247B5F3" w:rsidR="00E74AE4" w:rsidRDefault="00E74AE4" w:rsidP="00E74AE4">
      <w:pPr>
        <w:pStyle w:val="Odstavecseseznamem"/>
        <w:numPr>
          <w:ilvl w:val="1"/>
          <w:numId w:val="12"/>
        </w:numPr>
      </w:pPr>
      <w:r>
        <w:t>Postavte jak auto, tak i motorku</w:t>
      </w:r>
      <w:r w:rsidR="00BD15FB">
        <w:t xml:space="preserve"> a ovládejte je pomocí tlačítek na </w:t>
      </w:r>
      <w:proofErr w:type="spellStart"/>
      <w:r w:rsidR="00BD15FB">
        <w:t>SmartBrick</w:t>
      </w:r>
      <w:proofErr w:type="spellEnd"/>
      <w:r w:rsidR="00BD15FB">
        <w:t>. Nám se podařilo postavit i jeřáb</w:t>
      </w:r>
      <w:r w:rsidR="008650EE">
        <w:t xml:space="preserve">, bohužel </w:t>
      </w:r>
      <w:r w:rsidR="00BD15FB">
        <w:t xml:space="preserve">tato stavba zabrala příliš mnoho času, který v klasické hodině informatiky není. </w:t>
      </w:r>
    </w:p>
    <w:p w14:paraId="5C96CF26" w14:textId="18660E66" w:rsidR="001C23EF" w:rsidRDefault="0085657E" w:rsidP="00321D67">
      <w:pPr>
        <w:pStyle w:val="Odstavecseseznamem"/>
      </w:pPr>
      <w:r w:rsidRPr="0085657E">
        <w:rPr>
          <w:noProof/>
        </w:rPr>
        <w:drawing>
          <wp:inline distT="0" distB="0" distL="0" distR="0" wp14:anchorId="4D1A58C3" wp14:editId="7A0F7ACA">
            <wp:extent cx="1828800" cy="1307755"/>
            <wp:effectExtent l="0" t="0" r="0" b="6985"/>
            <wp:docPr id="120" name="Obrázek 120" descr="Obsah obrázku vsedě, interiér, patro, myš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Obrázek 120" descr="Obsah obrázku vsedě, interiér, patro, myš&#10;&#10;Popis byl vytvořen automaticky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835189" cy="1312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5251" w:rsidRPr="005A5251">
        <w:rPr>
          <w:noProof/>
        </w:rPr>
        <w:t xml:space="preserve"> </w:t>
      </w:r>
      <w:r w:rsidR="005A5251" w:rsidRPr="005A5251">
        <w:rPr>
          <w:noProof/>
        </w:rPr>
        <w:drawing>
          <wp:inline distT="0" distB="0" distL="0" distR="0" wp14:anchorId="2D716360" wp14:editId="5758BC0C">
            <wp:extent cx="1502796" cy="1318469"/>
            <wp:effectExtent l="0" t="0" r="2540" b="0"/>
            <wp:docPr id="121" name="Obrázek 121" descr="Obsah obrázku patro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Obrázek 121" descr="Obsah obrázku patro, interiér&#10;&#10;Popis byl vytvořen automaticky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512030" cy="1326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4AE4" w:rsidRPr="00E74AE4">
        <w:rPr>
          <w:noProof/>
        </w:rPr>
        <w:t xml:space="preserve"> </w:t>
      </w:r>
      <w:r w:rsidR="00E74AE4" w:rsidRPr="00E74AE4">
        <w:rPr>
          <w:noProof/>
        </w:rPr>
        <w:drawing>
          <wp:inline distT="0" distB="0" distL="0" distR="0" wp14:anchorId="5E58715C" wp14:editId="4E02ACAF">
            <wp:extent cx="1836751" cy="1313441"/>
            <wp:effectExtent l="0" t="0" r="0" b="1270"/>
            <wp:docPr id="122" name="Obrázek 122" descr="Obsah obrázku osoba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Obrázek 122" descr="Obsah obrázku osoba, interiér&#10;&#10;Popis byl vytvořen automaticky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843245" cy="131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197EB" w14:textId="60EBCA8A" w:rsidR="009F762E" w:rsidRDefault="009F762E" w:rsidP="00321D67"/>
    <w:p w14:paraId="6D61D59E" w14:textId="5FA15D5D" w:rsidR="009F762E" w:rsidRDefault="002A00CE" w:rsidP="00C308D1">
      <w:pPr>
        <w:pStyle w:val="Odstavecseseznamem"/>
        <w:numPr>
          <w:ilvl w:val="0"/>
          <w:numId w:val="12"/>
        </w:numPr>
      </w:pPr>
      <w:r w:rsidRPr="008650EE">
        <w:rPr>
          <w:b/>
          <w:bCs/>
        </w:rPr>
        <w:t>Jízda robota po čáře</w:t>
      </w:r>
      <w:r>
        <w:t xml:space="preserve"> – Žáci mají za úkol naprogramovat robota tak</w:t>
      </w:r>
      <w:r w:rsidR="008650EE">
        <w:t>,</w:t>
      </w:r>
      <w:r>
        <w:t xml:space="preserve"> aby pomocí dvou svých senzorů byl schopen</w:t>
      </w:r>
      <w:r w:rsidR="003A1177">
        <w:t xml:space="preserve"> zůstávat stále na nakreslené čáře. Princip je jednoduchý</w:t>
      </w:r>
      <w:r w:rsidR="008650EE">
        <w:t>:</w:t>
      </w:r>
      <w:r w:rsidR="003A1177">
        <w:t xml:space="preserve"> pokud barevný senzor zaznamená černou barvu, tak zpomalí </w:t>
      </w:r>
      <w:r w:rsidR="006E1DC7">
        <w:t xml:space="preserve">otáčení </w:t>
      </w:r>
      <w:r w:rsidR="003A1177">
        <w:t>diagonálně usazené</w:t>
      </w:r>
      <w:r w:rsidR="006E1DC7">
        <w:t>ho</w:t>
      </w:r>
      <w:r w:rsidR="003A1177">
        <w:t xml:space="preserve"> kolečk</w:t>
      </w:r>
      <w:r w:rsidR="006E1DC7">
        <w:t>a</w:t>
      </w:r>
      <w:r w:rsidR="003A1177">
        <w:t xml:space="preserve">. </w:t>
      </w:r>
      <w:r>
        <w:t xml:space="preserve"> </w:t>
      </w:r>
    </w:p>
    <w:p w14:paraId="1F5EF9EB" w14:textId="06E427A0" w:rsidR="008A6EC7" w:rsidRDefault="008A6EC7" w:rsidP="002A00CE">
      <w:pPr>
        <w:ind w:left="360"/>
        <w:rPr>
          <w:noProof/>
        </w:rPr>
      </w:pPr>
      <w:r w:rsidRPr="008A6EC7">
        <w:rPr>
          <w:noProof/>
        </w:rPr>
        <w:drawing>
          <wp:inline distT="0" distB="0" distL="0" distR="0" wp14:anchorId="45F282C7" wp14:editId="04101D6B">
            <wp:extent cx="2944375" cy="1276350"/>
            <wp:effectExtent l="0" t="0" r="8890" b="0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971648" cy="1288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00CE" w:rsidRPr="002A00CE">
        <w:rPr>
          <w:noProof/>
        </w:rPr>
        <w:t xml:space="preserve"> </w:t>
      </w:r>
      <w:r w:rsidR="002A00CE" w:rsidRPr="002A00CE">
        <w:rPr>
          <w:noProof/>
        </w:rPr>
        <w:drawing>
          <wp:inline distT="0" distB="0" distL="0" distR="0" wp14:anchorId="694314B6" wp14:editId="3EFA5C05">
            <wp:extent cx="2470822" cy="2257425"/>
            <wp:effectExtent l="0" t="0" r="5715" b="0"/>
            <wp:docPr id="106" name="Obrázek 106" descr="Obsah obrázku interiér, pracovní stůl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Obrázek 106" descr="Obsah obrázku interiér, pracovní stůl&#10;&#10;Popis byl vytvořen automaticky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473812" cy="2260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58A7E" w14:textId="77777777" w:rsidR="001C23EF" w:rsidRDefault="001C23EF" w:rsidP="001C23EF"/>
    <w:p w14:paraId="54D75630" w14:textId="6C846004" w:rsidR="009F762E" w:rsidRDefault="009F762E" w:rsidP="001F2627">
      <w:pPr>
        <w:pStyle w:val="Odstavecseseznamem"/>
      </w:pPr>
    </w:p>
    <w:p w14:paraId="290873C0" w14:textId="0D1E6B4C" w:rsidR="00C00BEF" w:rsidRDefault="005F07B1" w:rsidP="005F07B1">
      <w:pPr>
        <w:pStyle w:val="Nadpis2"/>
        <w:jc w:val="left"/>
      </w:pPr>
      <w:bookmarkStart w:id="13" w:name="_Toc117071943"/>
      <w:r>
        <w:lastRenderedPageBreak/>
        <w:t>Závěr</w:t>
      </w:r>
      <w:bookmarkEnd w:id="13"/>
      <w:r>
        <w:t xml:space="preserve"> </w:t>
      </w:r>
    </w:p>
    <w:p w14:paraId="497508A7" w14:textId="77777777" w:rsidR="008650EE" w:rsidRDefault="002E4B0C" w:rsidP="002E4B0C">
      <w:r>
        <w:t xml:space="preserve">Z našeho pohledu se celý projekt vydařil. Seznámili jsme se s robotickými stavebnicemi a věříme, že se nám podařilo vybrat řadu jednoduchých aktivit, které mohou být prvním vstupem do robotiky. Zejména u </w:t>
      </w:r>
      <w:r w:rsidR="008650EE">
        <w:t>Le</w:t>
      </w:r>
      <w:r>
        <w:t>ga EV3 js</w:t>
      </w:r>
      <w:r w:rsidR="008650EE">
        <w:t>me</w:t>
      </w:r>
      <w:r>
        <w:t xml:space="preserve"> se </w:t>
      </w:r>
      <w:r w:rsidR="00DA69DB">
        <w:t xml:space="preserve">snažili </w:t>
      </w:r>
      <w:r w:rsidR="008650EE">
        <w:t>vybrat</w:t>
      </w:r>
      <w:r w:rsidR="00DA69DB">
        <w:t xml:space="preserve"> jednoduch</w:t>
      </w:r>
      <w:r w:rsidR="008650EE">
        <w:t>é</w:t>
      </w:r>
      <w:r w:rsidR="00DA69DB">
        <w:t xml:space="preserve"> úkol</w:t>
      </w:r>
      <w:r w:rsidR="008650EE">
        <w:t>y</w:t>
      </w:r>
      <w:r w:rsidR="00DA69DB">
        <w:t xml:space="preserve">, které jsou splnitelné v rámci </w:t>
      </w:r>
      <w:r w:rsidR="00D24369">
        <w:t>jedné 45 minut dlouhé hodiny.</w:t>
      </w:r>
      <w:r w:rsidR="00C135D9">
        <w:t xml:space="preserve"> Poté</w:t>
      </w:r>
      <w:r w:rsidR="008650EE">
        <w:t>,</w:t>
      </w:r>
      <w:r w:rsidR="00C135D9">
        <w:t xml:space="preserve"> co žáci zvládnou tyto jednoduché úkony, tak se mohou </w:t>
      </w:r>
      <w:r w:rsidR="003D5DED">
        <w:t xml:space="preserve">posunout na stavby těžšího typu, které jsou uvedeny v manuálech pro LEGO EV3. </w:t>
      </w:r>
    </w:p>
    <w:p w14:paraId="0F5789E7" w14:textId="3E53F6E7" w:rsidR="00A85781" w:rsidRDefault="003D5DED" w:rsidP="008650EE">
      <w:pPr>
        <w:ind w:firstLine="708"/>
      </w:pPr>
      <w:r>
        <w:t xml:space="preserve">Jsme rádi, že jsme dostali možnost </w:t>
      </w:r>
      <w:r w:rsidR="00C13072">
        <w:t xml:space="preserve">podílet se na tomto projektu. Do budoucna, pokud by se projekt opakoval, tak </w:t>
      </w:r>
      <w:r w:rsidR="005E60CE">
        <w:t>je potřeba z naší strany lepší příprava témat, mohli bychom například lépe propojovat výuku fyziky a robotiky</w:t>
      </w:r>
      <w:r w:rsidR="00A85781">
        <w:t>.</w:t>
      </w:r>
      <w:r w:rsidR="00D070AF">
        <w:t xml:space="preserve"> Do budoucna musíme také zapracovat nad efektivnějším využití možností, které poskytuje zejména LEGO EV3. V této práci jsme </w:t>
      </w:r>
      <w:r w:rsidR="008650EE">
        <w:t xml:space="preserve">výrazně </w:t>
      </w:r>
      <w:r w:rsidR="00D070AF">
        <w:t>upřednostňovali motory a případně jejich spojení s</w:t>
      </w:r>
      <w:r w:rsidR="008650EE">
        <w:t>e</w:t>
      </w:r>
      <w:r w:rsidR="000A489B">
        <w:t> vzdálenostním senzorem nebo tlačítkem. V budoucnu bychom se mohli více zaměřit na použití dalších senzorů a možno</w:t>
      </w:r>
      <w:r w:rsidR="00E14C7C">
        <w:t>s</w:t>
      </w:r>
      <w:r w:rsidR="000A489B">
        <w:t xml:space="preserve">tí samotného </w:t>
      </w:r>
      <w:proofErr w:type="spellStart"/>
      <w:r w:rsidR="00E14C7C">
        <w:t>Smart</w:t>
      </w:r>
      <w:r w:rsidR="000A489B">
        <w:t>Bricku</w:t>
      </w:r>
      <w:proofErr w:type="spellEnd"/>
      <w:r w:rsidR="00E14C7C">
        <w:t>.</w:t>
      </w:r>
    </w:p>
    <w:p w14:paraId="0D3DE792" w14:textId="3633C8F2" w:rsidR="00876C21" w:rsidRPr="002E4B0C" w:rsidRDefault="00A85781" w:rsidP="008650EE">
      <w:pPr>
        <w:ind w:firstLine="708"/>
      </w:pPr>
      <w:r>
        <w:t xml:space="preserve">Tento projekt se pro naši školu a učitele stal </w:t>
      </w:r>
      <w:r w:rsidR="00876C21">
        <w:t>odrazovým můstkem pro seznámení se s technikou jejími možnostmi a úskalími. Děkujeme za možnost být akce účastni</w:t>
      </w:r>
      <w:r w:rsidR="008650EE">
        <w:t>,</w:t>
      </w:r>
      <w:r w:rsidR="00E14C7C">
        <w:t xml:space="preserve"> a posunout tak robotiku a informatiku na naší škole na novou úroveň.</w:t>
      </w:r>
    </w:p>
    <w:sectPr w:rsidR="00876C21" w:rsidRPr="002E4B0C" w:rsidSect="00B24D9C">
      <w:headerReference w:type="default" r:id="rId110"/>
      <w:footerReference w:type="default" r:id="rId111"/>
      <w:pgSz w:w="11900" w:h="16840"/>
      <w:pgMar w:top="1417" w:right="1417" w:bottom="1417" w:left="1417" w:header="215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7D4955" w14:textId="77777777" w:rsidR="003955BE" w:rsidRDefault="003955BE" w:rsidP="00B24D9C">
      <w:r>
        <w:separator/>
      </w:r>
    </w:p>
  </w:endnote>
  <w:endnote w:type="continuationSeparator" w:id="0">
    <w:p w14:paraId="79DD9B68" w14:textId="77777777" w:rsidR="003955BE" w:rsidRDefault="003955BE" w:rsidP="00B24D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7DBB78" w14:textId="77777777" w:rsidR="00384145" w:rsidRDefault="00384145" w:rsidP="00B24D9C">
    <w:pPr>
      <w:pStyle w:val="Zpat"/>
    </w:pPr>
    <w:r w:rsidRPr="00384145">
      <w:rPr>
        <w:noProof/>
        <w:lang w:eastAsia="cs-CZ"/>
      </w:rPr>
      <w:drawing>
        <wp:anchor distT="0" distB="0" distL="114300" distR="114300" simplePos="0" relativeHeight="251658240" behindDoc="1" locked="0" layoutInCell="1" allowOverlap="1" wp14:anchorId="063025B5" wp14:editId="002353AB">
          <wp:simplePos x="0" y="0"/>
          <wp:positionH relativeFrom="column">
            <wp:posOffset>-1148080</wp:posOffset>
          </wp:positionH>
          <wp:positionV relativeFrom="paragraph">
            <wp:posOffset>-1477442</wp:posOffset>
          </wp:positionV>
          <wp:extent cx="7826384" cy="2121049"/>
          <wp:effectExtent l="0" t="0" r="0" b="0"/>
          <wp:wrapNone/>
          <wp:docPr id="9" name="Obrázek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26384" cy="21210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453F54" w14:textId="77777777" w:rsidR="003955BE" w:rsidRDefault="003955BE" w:rsidP="00B24D9C">
      <w:r>
        <w:separator/>
      </w:r>
    </w:p>
  </w:footnote>
  <w:footnote w:type="continuationSeparator" w:id="0">
    <w:p w14:paraId="50CEF5CC" w14:textId="77777777" w:rsidR="003955BE" w:rsidRDefault="003955BE" w:rsidP="00B24D9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7BA440" w14:textId="77777777" w:rsidR="00384145" w:rsidRDefault="005F23C7" w:rsidP="00B24D9C">
    <w:pPr>
      <w:pStyle w:val="Zhlav"/>
    </w:pPr>
    <w:r w:rsidRPr="005F23C7">
      <w:rPr>
        <w:noProof/>
        <w:lang w:eastAsia="cs-CZ"/>
      </w:rPr>
      <w:drawing>
        <wp:anchor distT="0" distB="0" distL="114300" distR="114300" simplePos="0" relativeHeight="251660288" behindDoc="1" locked="0" layoutInCell="1" allowOverlap="1" wp14:anchorId="69B59A78" wp14:editId="76F3E89F">
          <wp:simplePos x="0" y="0"/>
          <wp:positionH relativeFrom="column">
            <wp:posOffset>2540</wp:posOffset>
          </wp:positionH>
          <wp:positionV relativeFrom="paragraph">
            <wp:posOffset>-875233</wp:posOffset>
          </wp:positionV>
          <wp:extent cx="5756910" cy="594360"/>
          <wp:effectExtent l="0" t="0" r="0" b="2540"/>
          <wp:wrapNone/>
          <wp:docPr id="1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56910" cy="5943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E5903AB" w14:textId="77777777" w:rsidR="00384145" w:rsidRDefault="00384145" w:rsidP="00B24D9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A56566"/>
    <w:multiLevelType w:val="hybridMultilevel"/>
    <w:tmpl w:val="9110A01C"/>
    <w:lvl w:ilvl="0" w:tplc="04050019">
      <w:start w:val="1"/>
      <w:numFmt w:val="lowerLetter"/>
      <w:lvlText w:val="%1."/>
      <w:lvlJc w:val="left"/>
      <w:pPr>
        <w:ind w:left="1068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ind w:left="2508" w:hanging="180"/>
      </w:pPr>
    </w:lvl>
    <w:lvl w:ilvl="3" w:tplc="0405000F" w:tentative="1">
      <w:start w:val="1"/>
      <w:numFmt w:val="decimal"/>
      <w:lvlText w:val="%4."/>
      <w:lvlJc w:val="left"/>
      <w:pPr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0A62029B"/>
    <w:multiLevelType w:val="hybridMultilevel"/>
    <w:tmpl w:val="1946D8B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EF2AB8"/>
    <w:multiLevelType w:val="multilevel"/>
    <w:tmpl w:val="0802B68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5D06FC2"/>
    <w:multiLevelType w:val="hybridMultilevel"/>
    <w:tmpl w:val="5600C0F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9FD2C9A"/>
    <w:multiLevelType w:val="multilevel"/>
    <w:tmpl w:val="94E21B3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A0D7352"/>
    <w:multiLevelType w:val="multilevel"/>
    <w:tmpl w:val="DCB220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D9B6834"/>
    <w:multiLevelType w:val="multilevel"/>
    <w:tmpl w:val="D7B25F0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F5A725E"/>
    <w:multiLevelType w:val="hybridMultilevel"/>
    <w:tmpl w:val="96F4AD6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BE035B1"/>
    <w:multiLevelType w:val="hybridMultilevel"/>
    <w:tmpl w:val="BB12158E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CA66382"/>
    <w:multiLevelType w:val="hybridMultilevel"/>
    <w:tmpl w:val="080E746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0BB1874"/>
    <w:multiLevelType w:val="multilevel"/>
    <w:tmpl w:val="AC86354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71CB4202"/>
    <w:multiLevelType w:val="hybridMultilevel"/>
    <w:tmpl w:val="080E746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48B566C"/>
    <w:multiLevelType w:val="multilevel"/>
    <w:tmpl w:val="5876430E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299336205">
    <w:abstractNumId w:val="5"/>
  </w:num>
  <w:num w:numId="2" w16cid:durableId="15928402">
    <w:abstractNumId w:val="6"/>
  </w:num>
  <w:num w:numId="3" w16cid:durableId="2124306543">
    <w:abstractNumId w:val="4"/>
  </w:num>
  <w:num w:numId="4" w16cid:durableId="1773697457">
    <w:abstractNumId w:val="2"/>
  </w:num>
  <w:num w:numId="5" w16cid:durableId="760686574">
    <w:abstractNumId w:val="10"/>
  </w:num>
  <w:num w:numId="6" w16cid:durableId="1999457216">
    <w:abstractNumId w:val="12"/>
  </w:num>
  <w:num w:numId="7" w16cid:durableId="472521681">
    <w:abstractNumId w:val="3"/>
  </w:num>
  <w:num w:numId="8" w16cid:durableId="2022079814">
    <w:abstractNumId w:val="8"/>
  </w:num>
  <w:num w:numId="9" w16cid:durableId="496923940">
    <w:abstractNumId w:val="7"/>
  </w:num>
  <w:num w:numId="10" w16cid:durableId="432483256">
    <w:abstractNumId w:val="11"/>
  </w:num>
  <w:num w:numId="11" w16cid:durableId="1202131881">
    <w:abstractNumId w:val="9"/>
  </w:num>
  <w:num w:numId="12" w16cid:durableId="618611259">
    <w:abstractNumId w:val="1"/>
  </w:num>
  <w:num w:numId="13" w16cid:durableId="19672713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49E4"/>
    <w:rsid w:val="0000110C"/>
    <w:rsid w:val="00006104"/>
    <w:rsid w:val="00006C0D"/>
    <w:rsid w:val="00010EE8"/>
    <w:rsid w:val="0001595B"/>
    <w:rsid w:val="00020ECA"/>
    <w:rsid w:val="00035429"/>
    <w:rsid w:val="000434E8"/>
    <w:rsid w:val="00061260"/>
    <w:rsid w:val="00085ABB"/>
    <w:rsid w:val="000A19CF"/>
    <w:rsid w:val="000A3A77"/>
    <w:rsid w:val="000A489B"/>
    <w:rsid w:val="000A5267"/>
    <w:rsid w:val="000C42B9"/>
    <w:rsid w:val="000C740A"/>
    <w:rsid w:val="000E7459"/>
    <w:rsid w:val="000F44BE"/>
    <w:rsid w:val="000F5B1D"/>
    <w:rsid w:val="000F7E60"/>
    <w:rsid w:val="00104869"/>
    <w:rsid w:val="00105B09"/>
    <w:rsid w:val="00114618"/>
    <w:rsid w:val="001153F9"/>
    <w:rsid w:val="00116411"/>
    <w:rsid w:val="00123BA7"/>
    <w:rsid w:val="00137C70"/>
    <w:rsid w:val="0014161D"/>
    <w:rsid w:val="001421F7"/>
    <w:rsid w:val="00145203"/>
    <w:rsid w:val="00150201"/>
    <w:rsid w:val="001522D1"/>
    <w:rsid w:val="00153503"/>
    <w:rsid w:val="0015402A"/>
    <w:rsid w:val="00160832"/>
    <w:rsid w:val="001713B9"/>
    <w:rsid w:val="0017630A"/>
    <w:rsid w:val="0017789B"/>
    <w:rsid w:val="00182CD9"/>
    <w:rsid w:val="0018778E"/>
    <w:rsid w:val="00190571"/>
    <w:rsid w:val="00196E8C"/>
    <w:rsid w:val="001A00FE"/>
    <w:rsid w:val="001A5E30"/>
    <w:rsid w:val="001A6809"/>
    <w:rsid w:val="001B1E9F"/>
    <w:rsid w:val="001B56FF"/>
    <w:rsid w:val="001C23EF"/>
    <w:rsid w:val="001C2B6E"/>
    <w:rsid w:val="001C2F0E"/>
    <w:rsid w:val="001C31D7"/>
    <w:rsid w:val="001C33CF"/>
    <w:rsid w:val="001C4F2D"/>
    <w:rsid w:val="001C7C82"/>
    <w:rsid w:val="001D2DE7"/>
    <w:rsid w:val="001D7D23"/>
    <w:rsid w:val="001F2627"/>
    <w:rsid w:val="001F4C25"/>
    <w:rsid w:val="00215779"/>
    <w:rsid w:val="00217CE5"/>
    <w:rsid w:val="00220F38"/>
    <w:rsid w:val="00226ACB"/>
    <w:rsid w:val="0023361D"/>
    <w:rsid w:val="00235EC9"/>
    <w:rsid w:val="00252DED"/>
    <w:rsid w:val="002542B2"/>
    <w:rsid w:val="002619F4"/>
    <w:rsid w:val="00263F2A"/>
    <w:rsid w:val="00271907"/>
    <w:rsid w:val="002741C7"/>
    <w:rsid w:val="00274F8C"/>
    <w:rsid w:val="00277226"/>
    <w:rsid w:val="002943C6"/>
    <w:rsid w:val="0029657D"/>
    <w:rsid w:val="002A00CE"/>
    <w:rsid w:val="002A083D"/>
    <w:rsid w:val="002A45D5"/>
    <w:rsid w:val="002A5727"/>
    <w:rsid w:val="002B66B1"/>
    <w:rsid w:val="002C0D5E"/>
    <w:rsid w:val="002C359B"/>
    <w:rsid w:val="002C61E9"/>
    <w:rsid w:val="002D21E1"/>
    <w:rsid w:val="002E0F2A"/>
    <w:rsid w:val="002E4B0C"/>
    <w:rsid w:val="002E59E1"/>
    <w:rsid w:val="002F1A74"/>
    <w:rsid w:val="00321D67"/>
    <w:rsid w:val="0032329B"/>
    <w:rsid w:val="00325BF3"/>
    <w:rsid w:val="0032715C"/>
    <w:rsid w:val="00333287"/>
    <w:rsid w:val="00340D18"/>
    <w:rsid w:val="0034362A"/>
    <w:rsid w:val="00346EBD"/>
    <w:rsid w:val="00362DB5"/>
    <w:rsid w:val="003650E1"/>
    <w:rsid w:val="00372A06"/>
    <w:rsid w:val="00383D54"/>
    <w:rsid w:val="00384145"/>
    <w:rsid w:val="003869E7"/>
    <w:rsid w:val="00392894"/>
    <w:rsid w:val="003955BE"/>
    <w:rsid w:val="003A1177"/>
    <w:rsid w:val="003A168A"/>
    <w:rsid w:val="003A772F"/>
    <w:rsid w:val="003B441E"/>
    <w:rsid w:val="003B4D46"/>
    <w:rsid w:val="003C08B1"/>
    <w:rsid w:val="003C18AE"/>
    <w:rsid w:val="003D5DED"/>
    <w:rsid w:val="003D6400"/>
    <w:rsid w:val="003D753E"/>
    <w:rsid w:val="003E51AF"/>
    <w:rsid w:val="003E734B"/>
    <w:rsid w:val="00404A9D"/>
    <w:rsid w:val="00405296"/>
    <w:rsid w:val="00411E56"/>
    <w:rsid w:val="00417C8E"/>
    <w:rsid w:val="004302E8"/>
    <w:rsid w:val="00430AB7"/>
    <w:rsid w:val="00470210"/>
    <w:rsid w:val="0047307C"/>
    <w:rsid w:val="00475075"/>
    <w:rsid w:val="00487870"/>
    <w:rsid w:val="00495345"/>
    <w:rsid w:val="004A0911"/>
    <w:rsid w:val="004A5F83"/>
    <w:rsid w:val="004B480F"/>
    <w:rsid w:val="004B66FE"/>
    <w:rsid w:val="004B7BFC"/>
    <w:rsid w:val="004D0204"/>
    <w:rsid w:val="004F12EA"/>
    <w:rsid w:val="004F2EAD"/>
    <w:rsid w:val="00500BFE"/>
    <w:rsid w:val="00510D83"/>
    <w:rsid w:val="00520DAC"/>
    <w:rsid w:val="005222F1"/>
    <w:rsid w:val="00522A6B"/>
    <w:rsid w:val="00526CAD"/>
    <w:rsid w:val="00545184"/>
    <w:rsid w:val="005529EF"/>
    <w:rsid w:val="00552A39"/>
    <w:rsid w:val="00553067"/>
    <w:rsid w:val="00557695"/>
    <w:rsid w:val="005634CE"/>
    <w:rsid w:val="00575594"/>
    <w:rsid w:val="00577008"/>
    <w:rsid w:val="005830E4"/>
    <w:rsid w:val="00586422"/>
    <w:rsid w:val="00591945"/>
    <w:rsid w:val="00596E16"/>
    <w:rsid w:val="00596F17"/>
    <w:rsid w:val="005A4B1E"/>
    <w:rsid w:val="005A5251"/>
    <w:rsid w:val="005A7E08"/>
    <w:rsid w:val="005B2D93"/>
    <w:rsid w:val="005C32BD"/>
    <w:rsid w:val="005C3406"/>
    <w:rsid w:val="005D0D24"/>
    <w:rsid w:val="005D355E"/>
    <w:rsid w:val="005D3FAB"/>
    <w:rsid w:val="005E2C0A"/>
    <w:rsid w:val="005E46A2"/>
    <w:rsid w:val="005E60CE"/>
    <w:rsid w:val="005F07B1"/>
    <w:rsid w:val="005F23C7"/>
    <w:rsid w:val="005F526A"/>
    <w:rsid w:val="005F70E6"/>
    <w:rsid w:val="0060795C"/>
    <w:rsid w:val="006218A6"/>
    <w:rsid w:val="00626E2C"/>
    <w:rsid w:val="00632144"/>
    <w:rsid w:val="00636EF8"/>
    <w:rsid w:val="006448E2"/>
    <w:rsid w:val="006526DA"/>
    <w:rsid w:val="00652E7B"/>
    <w:rsid w:val="00652E90"/>
    <w:rsid w:val="00657C6E"/>
    <w:rsid w:val="0066667F"/>
    <w:rsid w:val="006735B5"/>
    <w:rsid w:val="00675C62"/>
    <w:rsid w:val="006761AF"/>
    <w:rsid w:val="00681434"/>
    <w:rsid w:val="00684F99"/>
    <w:rsid w:val="006863B2"/>
    <w:rsid w:val="006B3869"/>
    <w:rsid w:val="006C111B"/>
    <w:rsid w:val="006D5DB7"/>
    <w:rsid w:val="006E1DC7"/>
    <w:rsid w:val="006E3C82"/>
    <w:rsid w:val="006F7B6D"/>
    <w:rsid w:val="00702077"/>
    <w:rsid w:val="00720525"/>
    <w:rsid w:val="00721E18"/>
    <w:rsid w:val="00722877"/>
    <w:rsid w:val="00722E2B"/>
    <w:rsid w:val="00725B6F"/>
    <w:rsid w:val="007275D3"/>
    <w:rsid w:val="00732F47"/>
    <w:rsid w:val="007349E2"/>
    <w:rsid w:val="00734F4D"/>
    <w:rsid w:val="00737992"/>
    <w:rsid w:val="00742E10"/>
    <w:rsid w:val="0075652A"/>
    <w:rsid w:val="00764113"/>
    <w:rsid w:val="00771C83"/>
    <w:rsid w:val="007743AB"/>
    <w:rsid w:val="00780C9A"/>
    <w:rsid w:val="00780D02"/>
    <w:rsid w:val="00790497"/>
    <w:rsid w:val="007939E8"/>
    <w:rsid w:val="00795268"/>
    <w:rsid w:val="007A5CEB"/>
    <w:rsid w:val="007C4304"/>
    <w:rsid w:val="007D1345"/>
    <w:rsid w:val="007E12B8"/>
    <w:rsid w:val="007F217C"/>
    <w:rsid w:val="007F707C"/>
    <w:rsid w:val="007F79C8"/>
    <w:rsid w:val="008024DF"/>
    <w:rsid w:val="00803732"/>
    <w:rsid w:val="00807E86"/>
    <w:rsid w:val="00824F00"/>
    <w:rsid w:val="008400E3"/>
    <w:rsid w:val="00846BF9"/>
    <w:rsid w:val="0085364C"/>
    <w:rsid w:val="00855225"/>
    <w:rsid w:val="0085657E"/>
    <w:rsid w:val="008650EE"/>
    <w:rsid w:val="00865348"/>
    <w:rsid w:val="00865CC9"/>
    <w:rsid w:val="00867C8D"/>
    <w:rsid w:val="00876C21"/>
    <w:rsid w:val="00883E32"/>
    <w:rsid w:val="00890A09"/>
    <w:rsid w:val="00890D99"/>
    <w:rsid w:val="008958AB"/>
    <w:rsid w:val="00895D9B"/>
    <w:rsid w:val="0089661C"/>
    <w:rsid w:val="008A6EC7"/>
    <w:rsid w:val="008B5929"/>
    <w:rsid w:val="008B6159"/>
    <w:rsid w:val="008C104A"/>
    <w:rsid w:val="008C108C"/>
    <w:rsid w:val="008C1361"/>
    <w:rsid w:val="008C449D"/>
    <w:rsid w:val="008C73F9"/>
    <w:rsid w:val="008F107B"/>
    <w:rsid w:val="009061DF"/>
    <w:rsid w:val="0090799D"/>
    <w:rsid w:val="009174E9"/>
    <w:rsid w:val="009245E6"/>
    <w:rsid w:val="009251FE"/>
    <w:rsid w:val="00943932"/>
    <w:rsid w:val="009442ED"/>
    <w:rsid w:val="009542A7"/>
    <w:rsid w:val="009650CB"/>
    <w:rsid w:val="009669D1"/>
    <w:rsid w:val="009761EC"/>
    <w:rsid w:val="009835F1"/>
    <w:rsid w:val="00984BC0"/>
    <w:rsid w:val="00990E17"/>
    <w:rsid w:val="009A1241"/>
    <w:rsid w:val="009A1F0A"/>
    <w:rsid w:val="009A373D"/>
    <w:rsid w:val="009A7597"/>
    <w:rsid w:val="009D67C8"/>
    <w:rsid w:val="009E1704"/>
    <w:rsid w:val="009E7660"/>
    <w:rsid w:val="009F0F05"/>
    <w:rsid w:val="009F762E"/>
    <w:rsid w:val="00A02B66"/>
    <w:rsid w:val="00A02EC8"/>
    <w:rsid w:val="00A039B6"/>
    <w:rsid w:val="00A136A1"/>
    <w:rsid w:val="00A149E4"/>
    <w:rsid w:val="00A155A3"/>
    <w:rsid w:val="00A175C1"/>
    <w:rsid w:val="00A27EE4"/>
    <w:rsid w:val="00A32A48"/>
    <w:rsid w:val="00A44EF5"/>
    <w:rsid w:val="00A553C2"/>
    <w:rsid w:val="00A66076"/>
    <w:rsid w:val="00A7295D"/>
    <w:rsid w:val="00A74EF3"/>
    <w:rsid w:val="00A85781"/>
    <w:rsid w:val="00A90BB8"/>
    <w:rsid w:val="00A93DBB"/>
    <w:rsid w:val="00A94BD8"/>
    <w:rsid w:val="00A97160"/>
    <w:rsid w:val="00AA226B"/>
    <w:rsid w:val="00AA3E1A"/>
    <w:rsid w:val="00AA4F4B"/>
    <w:rsid w:val="00AB0ED3"/>
    <w:rsid w:val="00AB5E28"/>
    <w:rsid w:val="00AC203C"/>
    <w:rsid w:val="00AD1842"/>
    <w:rsid w:val="00AD5880"/>
    <w:rsid w:val="00AE2B60"/>
    <w:rsid w:val="00AE7F6D"/>
    <w:rsid w:val="00B00D82"/>
    <w:rsid w:val="00B07B45"/>
    <w:rsid w:val="00B11FC6"/>
    <w:rsid w:val="00B1345C"/>
    <w:rsid w:val="00B21D26"/>
    <w:rsid w:val="00B24D9C"/>
    <w:rsid w:val="00B30364"/>
    <w:rsid w:val="00B307D7"/>
    <w:rsid w:val="00B402A3"/>
    <w:rsid w:val="00B519F4"/>
    <w:rsid w:val="00B52507"/>
    <w:rsid w:val="00B57872"/>
    <w:rsid w:val="00B73FB0"/>
    <w:rsid w:val="00B930C1"/>
    <w:rsid w:val="00BA0D97"/>
    <w:rsid w:val="00BA1B49"/>
    <w:rsid w:val="00BB3868"/>
    <w:rsid w:val="00BB6B51"/>
    <w:rsid w:val="00BC2ED3"/>
    <w:rsid w:val="00BD15FB"/>
    <w:rsid w:val="00BD7518"/>
    <w:rsid w:val="00BE17F3"/>
    <w:rsid w:val="00BF09D7"/>
    <w:rsid w:val="00C00BEF"/>
    <w:rsid w:val="00C0292B"/>
    <w:rsid w:val="00C13072"/>
    <w:rsid w:val="00C135D9"/>
    <w:rsid w:val="00C13D9C"/>
    <w:rsid w:val="00C16690"/>
    <w:rsid w:val="00C16D61"/>
    <w:rsid w:val="00C239C6"/>
    <w:rsid w:val="00C308D1"/>
    <w:rsid w:val="00C37F0C"/>
    <w:rsid w:val="00C45CAE"/>
    <w:rsid w:val="00C476BF"/>
    <w:rsid w:val="00C52ED0"/>
    <w:rsid w:val="00C552B6"/>
    <w:rsid w:val="00C77E67"/>
    <w:rsid w:val="00C832EC"/>
    <w:rsid w:val="00C8338B"/>
    <w:rsid w:val="00C90BDC"/>
    <w:rsid w:val="00CB73B8"/>
    <w:rsid w:val="00CC3CEE"/>
    <w:rsid w:val="00CE3821"/>
    <w:rsid w:val="00CE55BF"/>
    <w:rsid w:val="00D01862"/>
    <w:rsid w:val="00D05029"/>
    <w:rsid w:val="00D070AF"/>
    <w:rsid w:val="00D11BD7"/>
    <w:rsid w:val="00D24369"/>
    <w:rsid w:val="00D26C4C"/>
    <w:rsid w:val="00D27C98"/>
    <w:rsid w:val="00D3047F"/>
    <w:rsid w:val="00D434C5"/>
    <w:rsid w:val="00D51E23"/>
    <w:rsid w:val="00D738C2"/>
    <w:rsid w:val="00D858D4"/>
    <w:rsid w:val="00D96C49"/>
    <w:rsid w:val="00D9745F"/>
    <w:rsid w:val="00DA69DB"/>
    <w:rsid w:val="00DB24BE"/>
    <w:rsid w:val="00DC1157"/>
    <w:rsid w:val="00DC609C"/>
    <w:rsid w:val="00DF6B3F"/>
    <w:rsid w:val="00E01CEA"/>
    <w:rsid w:val="00E0284A"/>
    <w:rsid w:val="00E02D64"/>
    <w:rsid w:val="00E059EC"/>
    <w:rsid w:val="00E07A29"/>
    <w:rsid w:val="00E1329B"/>
    <w:rsid w:val="00E14C7C"/>
    <w:rsid w:val="00E21F2E"/>
    <w:rsid w:val="00E30A9A"/>
    <w:rsid w:val="00E336D6"/>
    <w:rsid w:val="00E40562"/>
    <w:rsid w:val="00E41DA3"/>
    <w:rsid w:val="00E427E9"/>
    <w:rsid w:val="00E43A91"/>
    <w:rsid w:val="00E50195"/>
    <w:rsid w:val="00E50BA6"/>
    <w:rsid w:val="00E54B4E"/>
    <w:rsid w:val="00E54D97"/>
    <w:rsid w:val="00E655CF"/>
    <w:rsid w:val="00E677BD"/>
    <w:rsid w:val="00E74AE4"/>
    <w:rsid w:val="00E76162"/>
    <w:rsid w:val="00E77F5D"/>
    <w:rsid w:val="00E84DC9"/>
    <w:rsid w:val="00E974EE"/>
    <w:rsid w:val="00EA48B4"/>
    <w:rsid w:val="00EB091A"/>
    <w:rsid w:val="00EC1152"/>
    <w:rsid w:val="00EC22B7"/>
    <w:rsid w:val="00EC599D"/>
    <w:rsid w:val="00EE0200"/>
    <w:rsid w:val="00EE24C3"/>
    <w:rsid w:val="00EE4CA7"/>
    <w:rsid w:val="00F10924"/>
    <w:rsid w:val="00F1391E"/>
    <w:rsid w:val="00F33794"/>
    <w:rsid w:val="00F4148F"/>
    <w:rsid w:val="00F4477F"/>
    <w:rsid w:val="00F46EF4"/>
    <w:rsid w:val="00F533A1"/>
    <w:rsid w:val="00F5505A"/>
    <w:rsid w:val="00F611C2"/>
    <w:rsid w:val="00F61C80"/>
    <w:rsid w:val="00F62B12"/>
    <w:rsid w:val="00F7241D"/>
    <w:rsid w:val="00F74ACC"/>
    <w:rsid w:val="00F81232"/>
    <w:rsid w:val="00F81A7A"/>
    <w:rsid w:val="00F9298B"/>
    <w:rsid w:val="00FA0DD6"/>
    <w:rsid w:val="00FC01EB"/>
    <w:rsid w:val="00FC43DF"/>
    <w:rsid w:val="00FC7B05"/>
    <w:rsid w:val="00FE1031"/>
    <w:rsid w:val="00FF3E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692E3AD"/>
  <w15:docId w15:val="{BCFF1B1A-09AA-45B2-91DB-7DBEA9ED5B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cs-CZ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0434E8"/>
    <w:pPr>
      <w:jc w:val="both"/>
    </w:pPr>
  </w:style>
  <w:style w:type="paragraph" w:styleId="Nadpis1">
    <w:name w:val="heading 1"/>
    <w:basedOn w:val="Normln"/>
    <w:next w:val="Normln"/>
    <w:link w:val="Nadpis1Char"/>
    <w:uiPriority w:val="9"/>
    <w:qFormat/>
    <w:rsid w:val="006B3869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6B3869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6B3869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6B3869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6B386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6B386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6B386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6B3869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6B3869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384145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384145"/>
  </w:style>
  <w:style w:type="paragraph" w:styleId="Zpat">
    <w:name w:val="footer"/>
    <w:basedOn w:val="Normln"/>
    <w:link w:val="ZpatChar"/>
    <w:uiPriority w:val="99"/>
    <w:unhideWhenUsed/>
    <w:rsid w:val="00384145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384145"/>
  </w:style>
  <w:style w:type="character" w:customStyle="1" w:styleId="Nadpis1Char">
    <w:name w:val="Nadpis 1 Char"/>
    <w:basedOn w:val="Standardnpsmoodstavce"/>
    <w:link w:val="Nadpis1"/>
    <w:uiPriority w:val="9"/>
    <w:rsid w:val="006B3869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rsid w:val="006B3869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rsid w:val="006B3869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6B3869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6B3869"/>
    <w:rPr>
      <w:rFonts w:asciiTheme="majorHAnsi" w:eastAsiaTheme="majorEastAsia" w:hAnsiTheme="majorHAnsi" w:cstheme="majorBidi"/>
      <w:sz w:val="28"/>
      <w:szCs w:val="28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6B3869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6B3869"/>
    <w:rPr>
      <w:rFonts w:asciiTheme="majorHAnsi" w:eastAsiaTheme="majorEastAsia" w:hAnsiTheme="majorHAnsi" w:cstheme="majorBidi"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6B3869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6B3869"/>
    <w:rPr>
      <w:b/>
      <w:bCs/>
      <w:i/>
      <w:iCs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6B3869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6B3869"/>
    <w:pPr>
      <w:pBdr>
        <w:top w:val="single" w:sz="6" w:space="8" w:color="A5A5A5" w:themeColor="accent3"/>
        <w:bottom w:val="single" w:sz="6" w:space="8" w:color="A5A5A5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character" w:customStyle="1" w:styleId="NzevChar">
    <w:name w:val="Název Char"/>
    <w:basedOn w:val="Standardnpsmoodstavce"/>
    <w:link w:val="Nzev"/>
    <w:uiPriority w:val="10"/>
    <w:rsid w:val="006B3869"/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6B3869"/>
    <w:pPr>
      <w:numPr>
        <w:ilvl w:val="1"/>
      </w:numPr>
      <w:jc w:val="center"/>
    </w:pPr>
    <w:rPr>
      <w:color w:val="44546A" w:themeColor="text2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6B3869"/>
    <w:rPr>
      <w:color w:val="44546A" w:themeColor="text2"/>
      <w:sz w:val="28"/>
      <w:szCs w:val="28"/>
    </w:rPr>
  </w:style>
  <w:style w:type="character" w:styleId="Siln">
    <w:name w:val="Strong"/>
    <w:basedOn w:val="Standardnpsmoodstavce"/>
    <w:uiPriority w:val="22"/>
    <w:qFormat/>
    <w:rsid w:val="006B3869"/>
    <w:rPr>
      <w:b/>
      <w:bCs/>
    </w:rPr>
  </w:style>
  <w:style w:type="character" w:styleId="Zdraznn">
    <w:name w:val="Emphasis"/>
    <w:basedOn w:val="Standardnpsmoodstavce"/>
    <w:uiPriority w:val="20"/>
    <w:qFormat/>
    <w:rsid w:val="006B3869"/>
    <w:rPr>
      <w:i/>
      <w:iCs/>
      <w:color w:val="000000" w:themeColor="text1"/>
    </w:rPr>
  </w:style>
  <w:style w:type="paragraph" w:styleId="Bezmezer">
    <w:name w:val="No Spacing"/>
    <w:uiPriority w:val="1"/>
    <w:qFormat/>
    <w:rsid w:val="006B3869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6B3869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CittChar">
    <w:name w:val="Citát Char"/>
    <w:basedOn w:val="Standardnpsmoodstavce"/>
    <w:link w:val="Citt"/>
    <w:uiPriority w:val="29"/>
    <w:rsid w:val="006B3869"/>
    <w:rPr>
      <w:i/>
      <w:iCs/>
      <w:color w:val="7B7B7B" w:themeColor="accent3" w:themeShade="BF"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6B3869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6B3869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styleId="Zdraznnjemn">
    <w:name w:val="Subtle Emphasis"/>
    <w:basedOn w:val="Standardnpsmoodstavce"/>
    <w:uiPriority w:val="19"/>
    <w:qFormat/>
    <w:rsid w:val="006B3869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6B3869"/>
    <w:rPr>
      <w:b/>
      <w:bCs/>
      <w:i/>
      <w:iCs/>
      <w:color w:val="auto"/>
    </w:rPr>
  </w:style>
  <w:style w:type="character" w:styleId="Odkazjemn">
    <w:name w:val="Subtle Reference"/>
    <w:basedOn w:val="Standardnpsmoodstavce"/>
    <w:uiPriority w:val="31"/>
    <w:qFormat/>
    <w:rsid w:val="006B3869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6B3869"/>
    <w:rPr>
      <w:b/>
      <w:bCs/>
      <w:caps w:val="0"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6B3869"/>
    <w:rPr>
      <w:b/>
      <w:bCs/>
      <w:caps w:val="0"/>
      <w:smallCaps/>
      <w:spacing w:val="0"/>
    </w:rPr>
  </w:style>
  <w:style w:type="paragraph" w:styleId="Nadpisobsahu">
    <w:name w:val="TOC Heading"/>
    <w:basedOn w:val="Nadpis1"/>
    <w:next w:val="Normln"/>
    <w:uiPriority w:val="39"/>
    <w:unhideWhenUsed/>
    <w:qFormat/>
    <w:rsid w:val="006B3869"/>
    <w:pPr>
      <w:outlineLvl w:val="9"/>
    </w:pPr>
  </w:style>
  <w:style w:type="paragraph" w:styleId="Obsah1">
    <w:name w:val="toc 1"/>
    <w:basedOn w:val="Normln"/>
    <w:next w:val="Normln"/>
    <w:autoRedefine/>
    <w:uiPriority w:val="39"/>
    <w:unhideWhenUsed/>
    <w:rsid w:val="006B3869"/>
    <w:pPr>
      <w:spacing w:after="100"/>
    </w:pPr>
  </w:style>
  <w:style w:type="character" w:styleId="Hypertextovodkaz">
    <w:name w:val="Hyperlink"/>
    <w:basedOn w:val="Standardnpsmoodstavce"/>
    <w:uiPriority w:val="99"/>
    <w:unhideWhenUsed/>
    <w:rsid w:val="006B3869"/>
    <w:rPr>
      <w:color w:val="0563C1" w:themeColor="hyperlink"/>
      <w:u w:val="single"/>
    </w:rPr>
  </w:style>
  <w:style w:type="paragraph" w:styleId="Obsah2">
    <w:name w:val="toc 2"/>
    <w:basedOn w:val="Normln"/>
    <w:next w:val="Normln"/>
    <w:autoRedefine/>
    <w:uiPriority w:val="39"/>
    <w:unhideWhenUsed/>
    <w:rsid w:val="006B3869"/>
    <w:pPr>
      <w:spacing w:after="100"/>
      <w:ind w:left="210"/>
    </w:pPr>
  </w:style>
  <w:style w:type="paragraph" w:styleId="Obsah3">
    <w:name w:val="toc 3"/>
    <w:basedOn w:val="Normln"/>
    <w:next w:val="Normln"/>
    <w:autoRedefine/>
    <w:uiPriority w:val="39"/>
    <w:unhideWhenUsed/>
    <w:rsid w:val="006B3869"/>
    <w:pPr>
      <w:spacing w:after="100"/>
      <w:ind w:left="420"/>
    </w:pPr>
  </w:style>
  <w:style w:type="paragraph" w:customStyle="1" w:styleId="western">
    <w:name w:val="western"/>
    <w:basedOn w:val="Normln"/>
    <w:rsid w:val="009761EC"/>
    <w:pPr>
      <w:spacing w:before="100" w:beforeAutospacing="1" w:after="142" w:line="276" w:lineRule="auto"/>
    </w:pPr>
    <w:rPr>
      <w:rFonts w:ascii="Calibri" w:eastAsia="Times New Roman" w:hAnsi="Calibri" w:cs="Calibri"/>
      <w:color w:val="000000"/>
      <w:sz w:val="22"/>
      <w:szCs w:val="22"/>
      <w:lang w:eastAsia="cs-CZ"/>
    </w:rPr>
  </w:style>
  <w:style w:type="paragraph" w:styleId="Odstavecseseznamem">
    <w:name w:val="List Paragraph"/>
    <w:basedOn w:val="Normln"/>
    <w:uiPriority w:val="34"/>
    <w:qFormat/>
    <w:rsid w:val="00E655CF"/>
    <w:pPr>
      <w:ind w:left="720"/>
      <w:contextualSpacing/>
    </w:pPr>
  </w:style>
  <w:style w:type="character" w:styleId="Nevyeenzmnka">
    <w:name w:val="Unresolved Mention"/>
    <w:basedOn w:val="Standardnpsmoodstavce"/>
    <w:uiPriority w:val="99"/>
    <w:semiHidden/>
    <w:unhideWhenUsed/>
    <w:rsid w:val="00B930C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67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36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79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8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14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68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fontTable" Target="fontTable.xml"/><Relationship Id="rId16" Type="http://schemas.openxmlformats.org/officeDocument/2006/relationships/image" Target="media/image9.jpeg"/><Relationship Id="rId107" Type="http://schemas.openxmlformats.org/officeDocument/2006/relationships/image" Target="media/image9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5" Type="http://schemas.openxmlformats.org/officeDocument/2006/relationships/webSettings" Target="web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1.png"/><Relationship Id="rId113" Type="http://schemas.openxmlformats.org/officeDocument/2006/relationships/theme" Target="theme/theme1.xml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54" Type="http://schemas.openxmlformats.org/officeDocument/2006/relationships/image" Target="media/image47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8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109" Type="http://schemas.openxmlformats.org/officeDocument/2006/relationships/image" Target="media/image101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hyperlink" Target="https://makecode.mindstorms.com/#editor" TargetMode="External"/><Relationship Id="rId87" Type="http://schemas.openxmlformats.org/officeDocument/2006/relationships/image" Target="media/image79.png"/><Relationship Id="rId110" Type="http://schemas.openxmlformats.org/officeDocument/2006/relationships/header" Target="header1.xml"/><Relationship Id="rId61" Type="http://schemas.openxmlformats.org/officeDocument/2006/relationships/image" Target="media/image54.png"/><Relationship Id="rId82" Type="http://schemas.openxmlformats.org/officeDocument/2006/relationships/image" Target="media/image74.pn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5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3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2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YSOCI~1\AppData\Local\Temp\DigiME_hl_papir_sablona-CZ-5.dotx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A439954-9BC9-470F-AF0C-A43F6C7AA3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C:\Users\VYSOCI~1\AppData\Local\Temp\DigiME_hl_papir_sablona-CZ-5.dotx</Template>
  <TotalTime>62</TotalTime>
  <Pages>21</Pages>
  <Words>3332</Words>
  <Characters>19661</Characters>
  <Application>Microsoft Office Word</Application>
  <DocSecurity>0</DocSecurity>
  <Lines>163</Lines>
  <Paragraphs>45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VysocinaEducation</dc:creator>
  <cp:lastModifiedBy>Miloš Fišar</cp:lastModifiedBy>
  <cp:revision>9</cp:revision>
  <cp:lastPrinted>2022-04-04T02:25:00Z</cp:lastPrinted>
  <dcterms:created xsi:type="dcterms:W3CDTF">2022-04-04T02:25:00Z</dcterms:created>
  <dcterms:modified xsi:type="dcterms:W3CDTF">2022-10-19T09:38:00Z</dcterms:modified>
</cp:coreProperties>
</file>